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340" w:type="pct"/>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6665"/>
      </w:tblGrid>
      <w:tr w:rsidR="0090596C" w:rsidRPr="0090596C" w:rsidTr="00015EAA">
        <w:sdt>
          <w:sdtPr>
            <w:rPr>
              <w:sz w:val="24"/>
              <w:shd w:val="clear" w:color="auto" w:fill="000066"/>
            </w:rPr>
            <w:id w:val="1259331922"/>
            <w:placeholder>
              <w:docPart w:val="86D0D8CF0981447CB20745503B2318BB"/>
            </w:placeholder>
            <w:temporary/>
            <w:showingPlcHdr/>
            <w15:appearance w15:val="hidden"/>
          </w:sdtPr>
          <w:sdtEndPr>
            <w:rPr>
              <w:shd w:val="clear" w:color="auto" w:fill="auto"/>
            </w:rPr>
          </w:sdtEndPr>
          <w:sdtContent>
            <w:tc>
              <w:tcPr>
                <w:tcW w:w="5000" w:type="pct"/>
                <w:gridSpan w:val="2"/>
                <w:shd w:val="clear" w:color="auto" w:fill="000066"/>
              </w:tcPr>
              <w:p w:rsidR="00650259" w:rsidRPr="004665C9" w:rsidRDefault="0090596C" w:rsidP="004665C9">
                <w:pPr>
                  <w:pStyle w:val="Heading1"/>
                  <w:ind w:left="-105"/>
                  <w:outlineLvl w:val="0"/>
                  <w:rPr>
                    <w:sz w:val="24"/>
                  </w:rPr>
                </w:pPr>
                <w:r w:rsidRPr="00015EAA">
                  <w:rPr>
                    <w:sz w:val="24"/>
                    <w:shd w:val="clear" w:color="auto" w:fill="000066"/>
                  </w:rPr>
                  <w:t>Student Info</w:t>
                </w:r>
              </w:p>
            </w:tc>
          </w:sdtContent>
        </w:sdt>
      </w:tr>
      <w:tr w:rsidR="00650259" w:rsidRPr="00846B76" w:rsidTr="00A407E5">
        <w:tc>
          <w:tcPr>
            <w:tcW w:w="1666" w:type="pct"/>
            <w:vAlign w:val="bottom"/>
          </w:tcPr>
          <w:sdt>
            <w:sdtPr>
              <w:rPr>
                <w:sz w:val="24"/>
              </w:rPr>
              <w:id w:val="-1941986340"/>
              <w:placeholder>
                <w:docPart w:val="DefaultPlaceholder_-1854013440"/>
              </w:placeholder>
            </w:sdtPr>
            <w:sdtEndPr/>
            <w:sdtContent>
              <w:p w:rsidR="00650259" w:rsidRPr="004665C9" w:rsidRDefault="004B603D" w:rsidP="00A407E5">
                <w:pPr>
                  <w:pStyle w:val="NormalIndent"/>
                  <w:spacing w:before="0"/>
                  <w:ind w:left="-105"/>
                  <w:rPr>
                    <w:sz w:val="24"/>
                  </w:rPr>
                </w:pPr>
                <w:r w:rsidRPr="004665C9">
                  <w:rPr>
                    <w:sz w:val="24"/>
                  </w:rPr>
                  <w:t>Name</w:t>
                </w:r>
              </w:p>
            </w:sdtContent>
          </w:sdt>
        </w:tc>
        <w:tc>
          <w:tcPr>
            <w:tcW w:w="3334" w:type="pct"/>
            <w:tcBorders>
              <w:bottom w:val="single" w:sz="4" w:space="0" w:color="auto"/>
            </w:tcBorders>
            <w:vAlign w:val="bottom"/>
          </w:tcPr>
          <w:p w:rsidR="00650259" w:rsidRPr="004665C9" w:rsidRDefault="00650259" w:rsidP="00A407E5">
            <w:pPr>
              <w:ind w:left="-105"/>
              <w:rPr>
                <w:sz w:val="24"/>
              </w:rPr>
            </w:pPr>
          </w:p>
        </w:tc>
      </w:tr>
      <w:tr w:rsidR="00BF6F90" w:rsidRPr="00846B76" w:rsidTr="00A407E5">
        <w:sdt>
          <w:sdtPr>
            <w:rPr>
              <w:sz w:val="24"/>
            </w:rPr>
            <w:id w:val="302577085"/>
            <w:placeholder>
              <w:docPart w:val="A3BCEB7FA7D54F2ABB519187D6306B76"/>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DOB</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650259" w:rsidRPr="00846B76" w:rsidTr="00A407E5">
        <w:sdt>
          <w:sdtPr>
            <w:rPr>
              <w:sz w:val="24"/>
            </w:rPr>
            <w:id w:val="572943512"/>
            <w:placeholder>
              <w:docPart w:val="3219CC1F18BF48F9A0948482274CCAF3"/>
            </w:placeholder>
            <w:temporary/>
            <w:showingPlcHdr/>
            <w15:appearance w15:val="hidden"/>
          </w:sdtPr>
          <w:sdtEndPr/>
          <w:sdtContent>
            <w:tc>
              <w:tcPr>
                <w:tcW w:w="1666" w:type="pct"/>
                <w:vAlign w:val="bottom"/>
              </w:tcPr>
              <w:p w:rsidR="00650259" w:rsidRPr="004665C9" w:rsidRDefault="004B603D" w:rsidP="00A407E5">
                <w:pPr>
                  <w:pStyle w:val="NormalIndent"/>
                  <w:spacing w:before="0"/>
                  <w:ind w:left="-105"/>
                  <w:rPr>
                    <w:sz w:val="24"/>
                  </w:rPr>
                </w:pPr>
                <w:r w:rsidRPr="004665C9">
                  <w:rPr>
                    <w:sz w:val="24"/>
                  </w:rPr>
                  <w:t>Gender</w:t>
                </w:r>
              </w:p>
            </w:tc>
          </w:sdtContent>
        </w:sdt>
        <w:tc>
          <w:tcPr>
            <w:tcW w:w="3334" w:type="pct"/>
            <w:tcBorders>
              <w:bottom w:val="single" w:sz="4" w:space="0" w:color="auto"/>
            </w:tcBorders>
            <w:vAlign w:val="bottom"/>
          </w:tcPr>
          <w:p w:rsidR="00650259" w:rsidRPr="004665C9" w:rsidRDefault="00650259" w:rsidP="00A407E5">
            <w:pPr>
              <w:ind w:left="-105"/>
              <w:rPr>
                <w:sz w:val="24"/>
              </w:rPr>
            </w:pPr>
          </w:p>
        </w:tc>
      </w:tr>
      <w:tr w:rsidR="00BF6F90" w:rsidRPr="00846B76" w:rsidTr="00A407E5">
        <w:sdt>
          <w:sdtPr>
            <w:rPr>
              <w:sz w:val="24"/>
            </w:rPr>
            <w:id w:val="-965116832"/>
            <w:placeholder>
              <w:docPart w:val="1D289F56DF1D410390114C9CD7C66FA4"/>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Email</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089120509"/>
            <w:placeholder>
              <w:docPart w:val="8A19A8662E7947DEA940FA5C1ABC4CBA"/>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Phone #</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381666220"/>
            <w:placeholder>
              <w:docPart w:val="445AA47A2F124BA4853918D9D713752A"/>
            </w:placeholder>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Insurance Company</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947159594"/>
            <w:placeholder>
              <w:docPart w:val="A6877DBC98714F73BFFCD02B11405EFB"/>
            </w:placeholder>
            <w:showingPlcHdr/>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Policy Number</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trPr>
          <w:trHeight w:val="54"/>
        </w:trPr>
        <w:tc>
          <w:tcPr>
            <w:tcW w:w="5000" w:type="pct"/>
            <w:gridSpan w:val="2"/>
            <w:shd w:val="clear" w:color="auto" w:fill="auto"/>
          </w:tcPr>
          <w:p w:rsidR="00BF6F90" w:rsidRPr="004665C9" w:rsidRDefault="00BF6F90" w:rsidP="004665C9">
            <w:pPr>
              <w:ind w:left="-105"/>
              <w:rPr>
                <w:rFonts w:asciiTheme="majorHAnsi" w:hAnsiTheme="majorHAnsi"/>
                <w:b/>
                <w:sz w:val="6"/>
              </w:rPr>
            </w:pPr>
          </w:p>
        </w:tc>
      </w:tr>
      <w:tr w:rsidR="00BF6F90" w:rsidRPr="0090596C" w:rsidTr="00015EAA">
        <w:tc>
          <w:tcPr>
            <w:tcW w:w="5000" w:type="pct"/>
            <w:gridSpan w:val="2"/>
            <w:shd w:val="clear" w:color="auto" w:fill="000066"/>
          </w:tcPr>
          <w:p w:rsidR="00BF6F90" w:rsidRPr="004665C9" w:rsidRDefault="00BF6F90" w:rsidP="004665C9">
            <w:pPr>
              <w:pStyle w:val="Heading1"/>
              <w:ind w:left="-105"/>
              <w:outlineLvl w:val="0"/>
              <w:rPr>
                <w:sz w:val="24"/>
              </w:rPr>
            </w:pPr>
            <w:r w:rsidRPr="004665C9">
              <w:rPr>
                <w:sz w:val="24"/>
              </w:rPr>
              <w:t>Parent/Guardian Information</w:t>
            </w:r>
          </w:p>
        </w:tc>
      </w:tr>
      <w:tr w:rsidR="00BF6F90" w:rsidRPr="00846B76" w:rsidTr="00A407E5">
        <w:sdt>
          <w:sdtPr>
            <w:rPr>
              <w:sz w:val="24"/>
            </w:rPr>
            <w:id w:val="1384843028"/>
            <w:placeholder>
              <w:docPart w:val="656FC6883F1A4126BACDA7E3A46A2A93"/>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Name</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166290108"/>
            <w:placeholder>
              <w:docPart w:val="19BB50F7EED3490D916E417C5F20ABB2"/>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Email</w:t>
                </w:r>
              </w:p>
            </w:tc>
          </w:sdtContent>
        </w:sdt>
        <w:tc>
          <w:tcPr>
            <w:tcW w:w="3334" w:type="pct"/>
            <w:tcBorders>
              <w:top w:val="single" w:sz="4" w:space="0" w:color="auto"/>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334104394"/>
            <w:placeholder>
              <w:docPart w:val="4896F74CF39C4A80AD09698BEFBA656B"/>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Phone #</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trPr>
          <w:trHeight w:val="54"/>
        </w:trPr>
        <w:tc>
          <w:tcPr>
            <w:tcW w:w="5000" w:type="pct"/>
            <w:gridSpan w:val="2"/>
            <w:shd w:val="clear" w:color="auto" w:fill="auto"/>
          </w:tcPr>
          <w:p w:rsidR="00BF6F90" w:rsidRPr="004665C9" w:rsidRDefault="00BF6F90" w:rsidP="004665C9">
            <w:pPr>
              <w:ind w:left="-105"/>
              <w:rPr>
                <w:rFonts w:asciiTheme="majorHAnsi" w:hAnsiTheme="majorHAnsi"/>
                <w:b/>
                <w:sz w:val="8"/>
              </w:rPr>
            </w:pPr>
          </w:p>
        </w:tc>
      </w:tr>
      <w:tr w:rsidR="00BF6F90" w:rsidRPr="0090596C" w:rsidTr="00015EAA">
        <w:tc>
          <w:tcPr>
            <w:tcW w:w="5000" w:type="pct"/>
            <w:gridSpan w:val="2"/>
            <w:shd w:val="clear" w:color="auto" w:fill="000066"/>
          </w:tcPr>
          <w:p w:rsidR="00BF6F90" w:rsidRPr="004665C9" w:rsidRDefault="00BF6F90" w:rsidP="004665C9">
            <w:pPr>
              <w:ind w:left="-105"/>
              <w:rPr>
                <w:sz w:val="24"/>
                <w:szCs w:val="16"/>
              </w:rPr>
            </w:pPr>
            <w:bookmarkStart w:id="0" w:name="_Hlk521325947"/>
            <w:r w:rsidRPr="00015EAA">
              <w:rPr>
                <w:sz w:val="24"/>
                <w:shd w:val="clear" w:color="auto" w:fill="000066"/>
              </w:rPr>
              <w:t>Emergency</w:t>
            </w:r>
            <w:r w:rsidRPr="004665C9">
              <w:rPr>
                <w:sz w:val="24"/>
              </w:rPr>
              <w:t xml:space="preserve"> Contact Information </w:t>
            </w:r>
            <w:r w:rsidRPr="004665C9">
              <w:rPr>
                <w:sz w:val="24"/>
                <w:szCs w:val="24"/>
              </w:rPr>
              <w:t>(Please list the name of nearest relative/friend (circle one) to be contacted in case of emergency if parents cannot be reached)</w:t>
            </w:r>
          </w:p>
        </w:tc>
      </w:tr>
      <w:tr w:rsidR="00BF6F90" w:rsidRPr="00846B76" w:rsidTr="00A407E5">
        <w:bookmarkEnd w:id="0" w:displacedByCustomXml="next"/>
        <w:sdt>
          <w:sdtPr>
            <w:rPr>
              <w:sz w:val="24"/>
            </w:rPr>
            <w:id w:val="1773356041"/>
            <w:placeholder>
              <w:docPart w:val="F7E61A97F0A74C40825670A2C926E643"/>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Name</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917117279"/>
            <w:placeholder>
              <w:docPart w:val="15DA7020D1274F45921560C0649EA261"/>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Email</w:t>
                </w:r>
              </w:p>
            </w:tc>
          </w:sdtContent>
        </w:sdt>
        <w:tc>
          <w:tcPr>
            <w:tcW w:w="3334" w:type="pct"/>
            <w:tcBorders>
              <w:top w:val="single" w:sz="4" w:space="0" w:color="auto"/>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793485471"/>
            <w:placeholder>
              <w:docPart w:val="C8AB7309459A4347A7D8A655A2989321"/>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Phone #</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bl>
    <w:p w:rsidR="00BF6F90" w:rsidRPr="004665C9" w:rsidRDefault="00BF6F90" w:rsidP="00E677FE">
      <w:pPr>
        <w:spacing w:after="0"/>
        <w:rPr>
          <w:sz w:val="8"/>
          <w:szCs w:val="8"/>
        </w:rPr>
      </w:pPr>
    </w:p>
    <w:p w:rsidR="003518DF" w:rsidRPr="004665C9" w:rsidRDefault="003518DF" w:rsidP="003518DF">
      <w:pPr>
        <w:spacing w:after="0"/>
        <w:rPr>
          <w:sz w:val="8"/>
          <w:szCs w:val="8"/>
        </w:rPr>
      </w:pPr>
      <w:bookmarkStart w:id="1" w:name="_GoBack"/>
      <w:bookmarkEnd w:id="1"/>
    </w:p>
    <w:tbl>
      <w:tblPr>
        <w:tblStyle w:val="TableGrid"/>
        <w:tblW w:w="5340" w:type="pct"/>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tblGrid>
      <w:tr w:rsidR="003518DF" w:rsidRPr="0090596C" w:rsidTr="00474543">
        <w:tc>
          <w:tcPr>
            <w:tcW w:w="5000" w:type="pct"/>
            <w:shd w:val="clear" w:color="auto" w:fill="000066"/>
          </w:tcPr>
          <w:p w:rsidR="003518DF" w:rsidRPr="0090596C" w:rsidRDefault="003518DF" w:rsidP="00474543">
            <w:pPr>
              <w:ind w:left="-75"/>
            </w:pPr>
            <w:r>
              <w:rPr>
                <w:b/>
              </w:rPr>
              <w:t>Authorization</w:t>
            </w:r>
          </w:p>
        </w:tc>
      </w:tr>
    </w:tbl>
    <w:p w:rsidR="00015EAA" w:rsidRPr="004665C9" w:rsidRDefault="003518DF" w:rsidP="003518DF">
      <w:pPr>
        <w:spacing w:line="240" w:lineRule="auto"/>
        <w:ind w:left="-270" w:right="-630"/>
        <w:rPr>
          <w:sz w:val="24"/>
          <w:szCs w:val="24"/>
        </w:rPr>
      </w:pPr>
      <w:r>
        <w:rPr>
          <w:sz w:val="24"/>
          <w:szCs w:val="24"/>
        </w:rPr>
        <w:t xml:space="preserve">By my signature, </w:t>
      </w:r>
      <w:r w:rsidR="00EB26E6">
        <w:rPr>
          <w:sz w:val="24"/>
          <w:szCs w:val="24"/>
        </w:rPr>
        <w:t xml:space="preserve">the parent and/or the guardian of the above student </w:t>
      </w:r>
      <w:r w:rsidR="00BF6F90" w:rsidRPr="004665C9">
        <w:rPr>
          <w:sz w:val="24"/>
          <w:szCs w:val="24"/>
        </w:rPr>
        <w:t>grant my permission for him/her to participate fully in activities or trips sponsored by Vienna Presbyterian Church. I understand that my signature carries with it the following:</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An authorization of any of the adult leaders to obtain necessary medical attention and/or treatment for my son/daughter.</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I knowingly release, absolve, indemnify, and hold harmless Vienna Presbyterian Church from all claims that might result from any injury or death of any minor.</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 xml:space="preserve">Should medical help be needed, I agree to pay either directly or through my own health and accident insurance policy </w:t>
      </w:r>
      <w:proofErr w:type="gramStart"/>
      <w:r w:rsidRPr="004665C9">
        <w:rPr>
          <w:sz w:val="24"/>
          <w:szCs w:val="24"/>
        </w:rPr>
        <w:t>all medical</w:t>
      </w:r>
      <w:proofErr w:type="gramEnd"/>
      <w:r w:rsidRPr="004665C9">
        <w:rPr>
          <w:sz w:val="24"/>
          <w:szCs w:val="24"/>
        </w:rPr>
        <w:t xml:space="preserve"> or hospital costs.</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 xml:space="preserve">An authorization to display photos and first name only of my child for VPC promotional purposes such as, but not limited to, bulletin boards, worship bulletins, worship screens, the VPC website and the </w:t>
      </w:r>
      <w:r w:rsidR="003518DF">
        <w:rPr>
          <w:sz w:val="24"/>
          <w:szCs w:val="24"/>
        </w:rPr>
        <w:t>Youth</w:t>
      </w:r>
      <w:r w:rsidRPr="004665C9">
        <w:rPr>
          <w:sz w:val="24"/>
          <w:szCs w:val="24"/>
        </w:rPr>
        <w:t xml:space="preserve"> Ministries Facebook page. (</w:t>
      </w:r>
      <w:r w:rsidRPr="004665C9">
        <w:rPr>
          <w:b/>
          <w:bCs/>
          <w:i/>
          <w:iCs/>
          <w:sz w:val="24"/>
          <w:szCs w:val="24"/>
        </w:rPr>
        <w:t>Please note:</w:t>
      </w:r>
      <w:r w:rsidRPr="004665C9">
        <w:rPr>
          <w:i/>
          <w:iCs/>
          <w:sz w:val="24"/>
          <w:szCs w:val="24"/>
        </w:rPr>
        <w:t>  VPC does not control the disclosure or use of photographs or video taken by participants at events that are open to parents and community members. We encourage all parents to use social media sites (i.e. Facebook, etc.) responsibly.)</w:t>
      </w:r>
    </w:p>
    <w:p w:rsidR="00A407E5" w:rsidRDefault="00A407E5" w:rsidP="00A407E5">
      <w:pPr>
        <w:spacing w:after="0"/>
        <w:ind w:left="90" w:right="-630"/>
        <w:rPr>
          <w:sz w:val="24"/>
          <w:szCs w:val="24"/>
        </w:rPr>
      </w:pPr>
    </w:p>
    <w:p w:rsidR="00BF6F90" w:rsidRPr="004665C9" w:rsidRDefault="00BF6F90" w:rsidP="00A407E5">
      <w:pPr>
        <w:spacing w:after="0"/>
        <w:ind w:left="90" w:right="-630"/>
        <w:rPr>
          <w:sz w:val="24"/>
          <w:szCs w:val="24"/>
        </w:rPr>
      </w:pPr>
      <w:r w:rsidRPr="004665C9">
        <w:rPr>
          <w:sz w:val="24"/>
          <w:szCs w:val="24"/>
        </w:rPr>
        <w:t>_________________________________</w:t>
      </w:r>
      <w:r w:rsidRPr="004665C9">
        <w:rPr>
          <w:sz w:val="24"/>
          <w:szCs w:val="24"/>
        </w:rPr>
        <w:tab/>
      </w:r>
      <w:r w:rsidRPr="004665C9">
        <w:rPr>
          <w:sz w:val="24"/>
          <w:szCs w:val="24"/>
        </w:rPr>
        <w:tab/>
      </w:r>
      <w:r w:rsidRPr="004665C9">
        <w:rPr>
          <w:sz w:val="24"/>
          <w:szCs w:val="24"/>
        </w:rPr>
        <w:tab/>
      </w:r>
      <w:r w:rsidRPr="004665C9">
        <w:rPr>
          <w:sz w:val="24"/>
          <w:szCs w:val="24"/>
        </w:rPr>
        <w:tab/>
        <w:t>__________________________</w:t>
      </w:r>
    </w:p>
    <w:p w:rsidR="00A407E5" w:rsidRPr="00A407E5" w:rsidRDefault="00BF6F90" w:rsidP="00A407E5">
      <w:pPr>
        <w:ind w:left="90" w:right="-630"/>
        <w:rPr>
          <w:sz w:val="24"/>
          <w:szCs w:val="24"/>
        </w:rPr>
      </w:pPr>
      <w:r w:rsidRPr="004665C9">
        <w:rPr>
          <w:sz w:val="24"/>
          <w:szCs w:val="24"/>
        </w:rPr>
        <w:t>Signature of Parent or legal guardian</w:t>
      </w:r>
      <w:r w:rsidRPr="004665C9">
        <w:rPr>
          <w:sz w:val="24"/>
          <w:szCs w:val="24"/>
        </w:rPr>
        <w:tab/>
      </w:r>
      <w:r w:rsidRPr="004665C9">
        <w:rPr>
          <w:sz w:val="24"/>
          <w:szCs w:val="24"/>
        </w:rPr>
        <w:tab/>
      </w:r>
      <w:r w:rsidRPr="004665C9">
        <w:rPr>
          <w:sz w:val="24"/>
          <w:szCs w:val="24"/>
        </w:rPr>
        <w:tab/>
      </w:r>
      <w:r w:rsidRPr="004665C9">
        <w:rPr>
          <w:sz w:val="24"/>
          <w:szCs w:val="24"/>
        </w:rPr>
        <w:tab/>
        <w:t>Date</w:t>
      </w:r>
    </w:p>
    <w:sectPr w:rsidR="00A407E5" w:rsidRPr="00A407E5" w:rsidSect="00015EAA">
      <w:headerReference w:type="default" r:id="rId11"/>
      <w:footerReference w:type="default" r:id="rId12"/>
      <w:pgSz w:w="12240" w:h="15840"/>
      <w:pgMar w:top="900" w:right="1440" w:bottom="99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03D" w:rsidRDefault="004B603D" w:rsidP="00650259">
      <w:pPr>
        <w:spacing w:after="0" w:line="240" w:lineRule="auto"/>
      </w:pPr>
      <w:r>
        <w:separator/>
      </w:r>
    </w:p>
  </w:endnote>
  <w:endnote w:type="continuationSeparator" w:id="0">
    <w:p w:rsidR="004B603D" w:rsidRDefault="004B603D"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96DBEA8-DF6F-42BB-96FE-0D0385430421}"/>
    <w:embedBold r:id="rId2" w:fontKey="{B6551E28-48DC-4C35-AB85-3D340D3D9021}"/>
    <w:embedItalic r:id="rId3" w:fontKey="{199C97B5-733F-4414-A825-B03660421A09}"/>
    <w:embedBoldItalic r:id="rId4" w:fontKey="{614C9736-80F3-4379-82C6-7908A7DB1C9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BEC1240B-1A23-4F65-A506-ADC0A13BD1C1}"/>
    <w:embedBold r:id="rId6" w:fontKey="{62202F45-2834-4777-9026-2B00C20CDEAB}"/>
    <w:embedItalic r:id="rId7" w:fontKey="{4FAA0FD6-4799-4DD3-995B-3FB15C935F25}"/>
  </w:font>
  <w:font w:name="Consolas">
    <w:panose1 w:val="020B0609020204030204"/>
    <w:charset w:val="00"/>
    <w:family w:val="modern"/>
    <w:pitch w:val="fixed"/>
    <w:sig w:usb0="E00006FF" w:usb1="0000FCFF" w:usb2="00000001" w:usb3="00000000" w:csb0="0000019F" w:csb1="00000000"/>
    <w:embedRegular r:id="rId8" w:fontKey="{11559BBA-066B-4F53-BB01-B5DADA42F0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7F7B5D" w:rsidRPr="007F7B5D" w:rsidTr="00C4167A">
      <w:tc>
        <w:tcPr>
          <w:tcW w:w="4675" w:type="dxa"/>
          <w:vAlign w:val="center"/>
        </w:tcPr>
        <w:p w:rsidR="007F7B5D" w:rsidRPr="007F7B5D" w:rsidRDefault="007F7B5D" w:rsidP="007F7B5D">
          <w:pPr>
            <w:tabs>
              <w:tab w:val="center" w:pos="4680"/>
              <w:tab w:val="right" w:pos="9810"/>
            </w:tabs>
            <w:spacing w:after="0" w:line="240" w:lineRule="auto"/>
            <w:rPr>
              <w:sz w:val="18"/>
              <w:szCs w:val="24"/>
            </w:rPr>
          </w:pPr>
        </w:p>
      </w:tc>
      <w:tc>
        <w:tcPr>
          <w:tcW w:w="4675" w:type="dxa"/>
          <w:vAlign w:val="center"/>
        </w:tcPr>
        <w:p w:rsidR="007F7B5D" w:rsidRPr="007F7B5D" w:rsidRDefault="007F7B5D" w:rsidP="007F7B5D">
          <w:pPr>
            <w:tabs>
              <w:tab w:val="center" w:pos="4680"/>
              <w:tab w:val="right" w:pos="9810"/>
            </w:tabs>
            <w:spacing w:after="0" w:line="240" w:lineRule="auto"/>
            <w:jc w:val="right"/>
            <w:rPr>
              <w:sz w:val="18"/>
              <w:szCs w:val="24"/>
            </w:rPr>
          </w:pPr>
        </w:p>
      </w:tc>
    </w:tr>
  </w:tbl>
  <w:p w:rsidR="0090596C" w:rsidRDefault="0090596C" w:rsidP="007F7B5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03D" w:rsidRDefault="004B603D" w:rsidP="00650259">
      <w:pPr>
        <w:spacing w:after="0" w:line="240" w:lineRule="auto"/>
      </w:pPr>
      <w:r>
        <w:separator/>
      </w:r>
    </w:p>
  </w:footnote>
  <w:footnote w:type="continuationSeparator" w:id="0">
    <w:p w:rsidR="004B603D" w:rsidRDefault="004B603D"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259" w:rsidRPr="00A407E5" w:rsidRDefault="004D3D37" w:rsidP="00A407E5">
    <w:pPr>
      <w:pStyle w:val="NoSpacing"/>
      <w:spacing w:after="0"/>
      <w:jc w:val="center"/>
      <w:rPr>
        <w:sz w:val="32"/>
      </w:rPr>
    </w:pPr>
    <w:r w:rsidRPr="004D3D37">
      <w:rPr>
        <w:noProof/>
        <w:color w:val="0070C0"/>
      </w:rPr>
      <w:drawing>
        <wp:anchor distT="0" distB="0" distL="114300" distR="114300" simplePos="0" relativeHeight="251659264" behindDoc="1" locked="0" layoutInCell="1" allowOverlap="1" wp14:anchorId="0A708ED5" wp14:editId="1B242C64">
          <wp:simplePos x="0" y="0"/>
          <wp:positionH relativeFrom="page">
            <wp:posOffset>390525</wp:posOffset>
          </wp:positionH>
          <wp:positionV relativeFrom="paragraph">
            <wp:posOffset>-457200</wp:posOffset>
          </wp:positionV>
          <wp:extent cx="1057620" cy="733425"/>
          <wp:effectExtent l="0" t="0" r="9525" b="0"/>
          <wp:wrapNone/>
          <wp:docPr id="12" name="Picture 0" descr="VPC-Letterhea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C-Letterhead-2-A.jpg"/>
                  <pic:cNvPicPr/>
                </pic:nvPicPr>
                <pic:blipFill rotWithShape="1">
                  <a:blip r:embed="rId1"/>
                  <a:srcRect t="18823" r="73009"/>
                  <a:stretch/>
                </pic:blipFill>
                <pic:spPr bwMode="auto">
                  <a:xfrm>
                    <a:off x="0" y="0"/>
                    <a:ext cx="105762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7E5" w:rsidRPr="004D3D37">
      <w:rPr>
        <w:color w:val="0070C0"/>
        <w:sz w:val="32"/>
      </w:rPr>
      <w:t>Medical Release</w:t>
    </w:r>
    <w:r w:rsidR="002E5E66">
      <w:rPr>
        <w:color w:val="0070C0"/>
        <w:sz w:val="32"/>
      </w:rPr>
      <w:t xml:space="preserve"> Form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7342"/>
    <w:multiLevelType w:val="hybridMultilevel"/>
    <w:tmpl w:val="BA3AC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03D"/>
    <w:rsid w:val="00015EAA"/>
    <w:rsid w:val="000456E1"/>
    <w:rsid w:val="00052382"/>
    <w:rsid w:val="0006568A"/>
    <w:rsid w:val="00076F0F"/>
    <w:rsid w:val="00084253"/>
    <w:rsid w:val="000D1F49"/>
    <w:rsid w:val="001727CA"/>
    <w:rsid w:val="002928D0"/>
    <w:rsid w:val="002C56E6"/>
    <w:rsid w:val="002E5E66"/>
    <w:rsid w:val="003518DF"/>
    <w:rsid w:val="00361E11"/>
    <w:rsid w:val="003B4744"/>
    <w:rsid w:val="003F0847"/>
    <w:rsid w:val="0040090B"/>
    <w:rsid w:val="0046302A"/>
    <w:rsid w:val="004665C9"/>
    <w:rsid w:val="00487D2D"/>
    <w:rsid w:val="004B603D"/>
    <w:rsid w:val="004D3D37"/>
    <w:rsid w:val="004D5D62"/>
    <w:rsid w:val="005112D0"/>
    <w:rsid w:val="00577E06"/>
    <w:rsid w:val="00590C78"/>
    <w:rsid w:val="005A3BF7"/>
    <w:rsid w:val="005F2035"/>
    <w:rsid w:val="005F7990"/>
    <w:rsid w:val="0063739C"/>
    <w:rsid w:val="00650259"/>
    <w:rsid w:val="00770F25"/>
    <w:rsid w:val="007A35A8"/>
    <w:rsid w:val="007B0A85"/>
    <w:rsid w:val="007C6A52"/>
    <w:rsid w:val="007F7B5D"/>
    <w:rsid w:val="0082043E"/>
    <w:rsid w:val="00836129"/>
    <w:rsid w:val="008E203A"/>
    <w:rsid w:val="0090596C"/>
    <w:rsid w:val="0091229C"/>
    <w:rsid w:val="00940E73"/>
    <w:rsid w:val="0098597D"/>
    <w:rsid w:val="009F619A"/>
    <w:rsid w:val="009F6DDE"/>
    <w:rsid w:val="00A370A8"/>
    <w:rsid w:val="00A407E5"/>
    <w:rsid w:val="00B91D7D"/>
    <w:rsid w:val="00BD4753"/>
    <w:rsid w:val="00BD5CB1"/>
    <w:rsid w:val="00BE62EE"/>
    <w:rsid w:val="00BF6F90"/>
    <w:rsid w:val="00C003BA"/>
    <w:rsid w:val="00C46878"/>
    <w:rsid w:val="00CB4A51"/>
    <w:rsid w:val="00CD4532"/>
    <w:rsid w:val="00CD47B0"/>
    <w:rsid w:val="00CD70CE"/>
    <w:rsid w:val="00CE6104"/>
    <w:rsid w:val="00CE7918"/>
    <w:rsid w:val="00D16163"/>
    <w:rsid w:val="00D836AE"/>
    <w:rsid w:val="00DB3FAD"/>
    <w:rsid w:val="00E139C4"/>
    <w:rsid w:val="00E61C09"/>
    <w:rsid w:val="00E677FE"/>
    <w:rsid w:val="00EA192D"/>
    <w:rsid w:val="00EB26E6"/>
    <w:rsid w:val="00EB3B58"/>
    <w:rsid w:val="00EC7359"/>
    <w:rsid w:val="00EE3054"/>
    <w:rsid w:val="00F00606"/>
    <w:rsid w:val="00F01256"/>
    <w:rsid w:val="00F52451"/>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B538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p\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6D0D8CF0981447CB20745503B2318BB"/>
        <w:category>
          <w:name w:val="General"/>
          <w:gallery w:val="placeholder"/>
        </w:category>
        <w:types>
          <w:type w:val="bbPlcHdr"/>
        </w:types>
        <w:behaviors>
          <w:behavior w:val="content"/>
        </w:behaviors>
        <w:guid w:val="{2BB93114-5189-4BDB-847B-3CB836C38922}"/>
      </w:docPartPr>
      <w:docPartBody>
        <w:p w:rsidR="008A10D1" w:rsidRDefault="00B27324" w:rsidP="00B27324">
          <w:pPr>
            <w:pStyle w:val="86D0D8CF0981447CB20745503B2318BB4"/>
          </w:pPr>
          <w:r w:rsidRPr="00015EAA">
            <w:rPr>
              <w:sz w:val="24"/>
              <w:shd w:val="clear" w:color="auto" w:fill="000066"/>
            </w:rPr>
            <w:t>Student Info</w:t>
          </w:r>
        </w:p>
      </w:docPartBody>
    </w:docPart>
    <w:docPart>
      <w:docPartPr>
        <w:name w:val="3219CC1F18BF48F9A0948482274CCAF3"/>
        <w:category>
          <w:name w:val="General"/>
          <w:gallery w:val="placeholder"/>
        </w:category>
        <w:types>
          <w:type w:val="bbPlcHdr"/>
        </w:types>
        <w:behaviors>
          <w:behavior w:val="content"/>
        </w:behaviors>
        <w:guid w:val="{2E51727C-5499-4C3C-82F5-9864DF7746CE}"/>
      </w:docPartPr>
      <w:docPartBody>
        <w:p w:rsidR="008A10D1" w:rsidRDefault="00B27324" w:rsidP="00B27324">
          <w:pPr>
            <w:pStyle w:val="3219CC1F18BF48F9A0948482274CCAF34"/>
          </w:pPr>
          <w:r w:rsidRPr="004665C9">
            <w:rPr>
              <w:sz w:val="24"/>
            </w:rPr>
            <w:t>Gender</w:t>
          </w:r>
        </w:p>
      </w:docPartBody>
    </w:docPart>
    <w:docPart>
      <w:docPartPr>
        <w:name w:val="DefaultPlaceholder_-1854013440"/>
        <w:category>
          <w:name w:val="General"/>
          <w:gallery w:val="placeholder"/>
        </w:category>
        <w:types>
          <w:type w:val="bbPlcHdr"/>
        </w:types>
        <w:behaviors>
          <w:behavior w:val="content"/>
        </w:behaviors>
        <w:guid w:val="{9E970F6A-5866-49FB-A931-1468B0FDB192}"/>
      </w:docPartPr>
      <w:docPartBody>
        <w:p w:rsidR="008A10D1" w:rsidRDefault="00B27324">
          <w:r w:rsidRPr="006E5C77">
            <w:rPr>
              <w:rStyle w:val="PlaceholderText"/>
            </w:rPr>
            <w:t>Click or tap here to enter text.</w:t>
          </w:r>
        </w:p>
      </w:docPartBody>
    </w:docPart>
    <w:docPart>
      <w:docPartPr>
        <w:name w:val="A3BCEB7FA7D54F2ABB519187D6306B76"/>
        <w:category>
          <w:name w:val="General"/>
          <w:gallery w:val="placeholder"/>
        </w:category>
        <w:types>
          <w:type w:val="bbPlcHdr"/>
        </w:types>
        <w:behaviors>
          <w:behavior w:val="content"/>
        </w:behaviors>
        <w:guid w:val="{0DD15EB4-089D-48C8-94B9-320F5326590F}"/>
      </w:docPartPr>
      <w:docPartBody>
        <w:p w:rsidR="008A10D1" w:rsidRDefault="00B27324" w:rsidP="00B27324">
          <w:pPr>
            <w:pStyle w:val="A3BCEB7FA7D54F2ABB519187D6306B764"/>
          </w:pPr>
          <w:r w:rsidRPr="004665C9">
            <w:rPr>
              <w:sz w:val="24"/>
            </w:rPr>
            <w:t>DOB</w:t>
          </w:r>
        </w:p>
      </w:docPartBody>
    </w:docPart>
    <w:docPart>
      <w:docPartPr>
        <w:name w:val="1D289F56DF1D410390114C9CD7C66FA4"/>
        <w:category>
          <w:name w:val="General"/>
          <w:gallery w:val="placeholder"/>
        </w:category>
        <w:types>
          <w:type w:val="bbPlcHdr"/>
        </w:types>
        <w:behaviors>
          <w:behavior w:val="content"/>
        </w:behaviors>
        <w:guid w:val="{553A78F6-3CDD-47AE-A471-D6F69E442E5C}"/>
      </w:docPartPr>
      <w:docPartBody>
        <w:p w:rsidR="008A10D1" w:rsidRDefault="00B27324" w:rsidP="00B27324">
          <w:pPr>
            <w:pStyle w:val="1D289F56DF1D410390114C9CD7C66FA44"/>
          </w:pPr>
          <w:r w:rsidRPr="004665C9">
            <w:rPr>
              <w:sz w:val="24"/>
            </w:rPr>
            <w:t>Email</w:t>
          </w:r>
        </w:p>
      </w:docPartBody>
    </w:docPart>
    <w:docPart>
      <w:docPartPr>
        <w:name w:val="8A19A8662E7947DEA940FA5C1ABC4CBA"/>
        <w:category>
          <w:name w:val="General"/>
          <w:gallery w:val="placeholder"/>
        </w:category>
        <w:types>
          <w:type w:val="bbPlcHdr"/>
        </w:types>
        <w:behaviors>
          <w:behavior w:val="content"/>
        </w:behaviors>
        <w:guid w:val="{ADE376D0-4B09-4B5D-92C7-FF0D4201C2A1}"/>
      </w:docPartPr>
      <w:docPartBody>
        <w:p w:rsidR="008A10D1" w:rsidRDefault="00B27324" w:rsidP="00B27324">
          <w:pPr>
            <w:pStyle w:val="8A19A8662E7947DEA940FA5C1ABC4CBA4"/>
          </w:pPr>
          <w:r w:rsidRPr="004665C9">
            <w:rPr>
              <w:sz w:val="24"/>
            </w:rPr>
            <w:t>Phone #</w:t>
          </w:r>
        </w:p>
      </w:docPartBody>
    </w:docPart>
    <w:docPart>
      <w:docPartPr>
        <w:name w:val="445AA47A2F124BA4853918D9D713752A"/>
        <w:category>
          <w:name w:val="General"/>
          <w:gallery w:val="placeholder"/>
        </w:category>
        <w:types>
          <w:type w:val="bbPlcHdr"/>
        </w:types>
        <w:behaviors>
          <w:behavior w:val="content"/>
        </w:behaviors>
        <w:guid w:val="{B8D1CC08-66F0-469A-A3F0-3C19C2C410D3}"/>
      </w:docPartPr>
      <w:docPartBody>
        <w:p w:rsidR="008A10D1" w:rsidRDefault="00B27324" w:rsidP="00B27324">
          <w:pPr>
            <w:pStyle w:val="445AA47A2F124BA4853918D9D713752A"/>
          </w:pPr>
          <w:r w:rsidRPr="006E5C77">
            <w:rPr>
              <w:rStyle w:val="PlaceholderText"/>
            </w:rPr>
            <w:t>Click or tap here to enter text.</w:t>
          </w:r>
        </w:p>
      </w:docPartBody>
    </w:docPart>
    <w:docPart>
      <w:docPartPr>
        <w:name w:val="A6877DBC98714F73BFFCD02B11405EFB"/>
        <w:category>
          <w:name w:val="General"/>
          <w:gallery w:val="placeholder"/>
        </w:category>
        <w:types>
          <w:type w:val="bbPlcHdr"/>
        </w:types>
        <w:behaviors>
          <w:behavior w:val="content"/>
        </w:behaviors>
        <w:guid w:val="{0BC27850-4E15-426C-9BAE-7D335EC4FA54}"/>
      </w:docPartPr>
      <w:docPartBody>
        <w:p w:rsidR="008A10D1" w:rsidRDefault="00B27324" w:rsidP="00B27324">
          <w:pPr>
            <w:pStyle w:val="A6877DBC98714F73BFFCD02B11405EFB4"/>
          </w:pPr>
          <w:r w:rsidRPr="004665C9">
            <w:rPr>
              <w:sz w:val="24"/>
            </w:rPr>
            <w:t>Policy Number</w:t>
          </w:r>
        </w:p>
      </w:docPartBody>
    </w:docPart>
    <w:docPart>
      <w:docPartPr>
        <w:name w:val="656FC6883F1A4126BACDA7E3A46A2A93"/>
        <w:category>
          <w:name w:val="General"/>
          <w:gallery w:val="placeholder"/>
        </w:category>
        <w:types>
          <w:type w:val="bbPlcHdr"/>
        </w:types>
        <w:behaviors>
          <w:behavior w:val="content"/>
        </w:behaviors>
        <w:guid w:val="{3E59DAAB-CBD7-4F08-890B-874E3CB45296}"/>
      </w:docPartPr>
      <w:docPartBody>
        <w:p w:rsidR="008A10D1" w:rsidRDefault="00B27324" w:rsidP="00B27324">
          <w:pPr>
            <w:pStyle w:val="656FC6883F1A4126BACDA7E3A46A2A934"/>
          </w:pPr>
          <w:r w:rsidRPr="004665C9">
            <w:rPr>
              <w:sz w:val="24"/>
            </w:rPr>
            <w:t>Name</w:t>
          </w:r>
        </w:p>
      </w:docPartBody>
    </w:docPart>
    <w:docPart>
      <w:docPartPr>
        <w:name w:val="19BB50F7EED3490D916E417C5F20ABB2"/>
        <w:category>
          <w:name w:val="General"/>
          <w:gallery w:val="placeholder"/>
        </w:category>
        <w:types>
          <w:type w:val="bbPlcHdr"/>
        </w:types>
        <w:behaviors>
          <w:behavior w:val="content"/>
        </w:behaviors>
        <w:guid w:val="{3F188CDE-A5DB-41FE-B02A-C44E59A02AFB}"/>
      </w:docPartPr>
      <w:docPartBody>
        <w:p w:rsidR="008A10D1" w:rsidRDefault="00B27324" w:rsidP="00B27324">
          <w:pPr>
            <w:pStyle w:val="19BB50F7EED3490D916E417C5F20ABB24"/>
          </w:pPr>
          <w:r w:rsidRPr="004665C9">
            <w:rPr>
              <w:sz w:val="24"/>
            </w:rPr>
            <w:t>Email</w:t>
          </w:r>
        </w:p>
      </w:docPartBody>
    </w:docPart>
    <w:docPart>
      <w:docPartPr>
        <w:name w:val="4896F74CF39C4A80AD09698BEFBA656B"/>
        <w:category>
          <w:name w:val="General"/>
          <w:gallery w:val="placeholder"/>
        </w:category>
        <w:types>
          <w:type w:val="bbPlcHdr"/>
        </w:types>
        <w:behaviors>
          <w:behavior w:val="content"/>
        </w:behaviors>
        <w:guid w:val="{5E7B66BF-284F-4224-B5F6-572B5E92E715}"/>
      </w:docPartPr>
      <w:docPartBody>
        <w:p w:rsidR="008A10D1" w:rsidRDefault="00B27324" w:rsidP="00B27324">
          <w:pPr>
            <w:pStyle w:val="4896F74CF39C4A80AD09698BEFBA656B4"/>
          </w:pPr>
          <w:r w:rsidRPr="004665C9">
            <w:rPr>
              <w:sz w:val="24"/>
            </w:rPr>
            <w:t>Phone #</w:t>
          </w:r>
        </w:p>
      </w:docPartBody>
    </w:docPart>
    <w:docPart>
      <w:docPartPr>
        <w:name w:val="F7E61A97F0A74C40825670A2C926E643"/>
        <w:category>
          <w:name w:val="General"/>
          <w:gallery w:val="placeholder"/>
        </w:category>
        <w:types>
          <w:type w:val="bbPlcHdr"/>
        </w:types>
        <w:behaviors>
          <w:behavior w:val="content"/>
        </w:behaviors>
        <w:guid w:val="{1518CD93-2172-44E2-ABDE-9949485FD2E5}"/>
      </w:docPartPr>
      <w:docPartBody>
        <w:p w:rsidR="008A10D1" w:rsidRDefault="00B27324" w:rsidP="00B27324">
          <w:pPr>
            <w:pStyle w:val="F7E61A97F0A74C40825670A2C926E6434"/>
          </w:pPr>
          <w:r w:rsidRPr="004665C9">
            <w:rPr>
              <w:sz w:val="24"/>
            </w:rPr>
            <w:t>Name</w:t>
          </w:r>
        </w:p>
      </w:docPartBody>
    </w:docPart>
    <w:docPart>
      <w:docPartPr>
        <w:name w:val="15DA7020D1274F45921560C0649EA261"/>
        <w:category>
          <w:name w:val="General"/>
          <w:gallery w:val="placeholder"/>
        </w:category>
        <w:types>
          <w:type w:val="bbPlcHdr"/>
        </w:types>
        <w:behaviors>
          <w:behavior w:val="content"/>
        </w:behaviors>
        <w:guid w:val="{144AEDFA-8289-44F2-8F71-F4863FA7FBBD}"/>
      </w:docPartPr>
      <w:docPartBody>
        <w:p w:rsidR="008A10D1" w:rsidRDefault="00B27324" w:rsidP="00B27324">
          <w:pPr>
            <w:pStyle w:val="15DA7020D1274F45921560C0649EA2614"/>
          </w:pPr>
          <w:r w:rsidRPr="004665C9">
            <w:rPr>
              <w:sz w:val="24"/>
            </w:rPr>
            <w:t>Email</w:t>
          </w:r>
        </w:p>
      </w:docPartBody>
    </w:docPart>
    <w:docPart>
      <w:docPartPr>
        <w:name w:val="C8AB7309459A4347A7D8A655A2989321"/>
        <w:category>
          <w:name w:val="General"/>
          <w:gallery w:val="placeholder"/>
        </w:category>
        <w:types>
          <w:type w:val="bbPlcHdr"/>
        </w:types>
        <w:behaviors>
          <w:behavior w:val="content"/>
        </w:behaviors>
        <w:guid w:val="{D8DDD29B-409C-407A-8B12-D7CB91ED864C}"/>
      </w:docPartPr>
      <w:docPartBody>
        <w:p w:rsidR="008A10D1" w:rsidRDefault="00B27324" w:rsidP="00B27324">
          <w:pPr>
            <w:pStyle w:val="C8AB7309459A4347A7D8A655A29893214"/>
          </w:pPr>
          <w:r w:rsidRPr="004665C9">
            <w:rPr>
              <w:sz w:val="24"/>
            </w:rPr>
            <w:t>Phone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324"/>
    <w:rsid w:val="008A10D1"/>
    <w:rsid w:val="00B27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D0D8CF0981447CB20745503B2318BB">
    <w:name w:val="86D0D8CF0981447CB20745503B2318BB"/>
  </w:style>
  <w:style w:type="paragraph" w:customStyle="1" w:styleId="3A5C2173CD3E4F0488172F803C3A6681">
    <w:name w:val="3A5C2173CD3E4F0488172F803C3A6681"/>
  </w:style>
  <w:style w:type="paragraph" w:customStyle="1" w:styleId="792F75C542314221B46712B3E557FDA2">
    <w:name w:val="792F75C542314221B46712B3E557FDA2"/>
  </w:style>
  <w:style w:type="paragraph" w:customStyle="1" w:styleId="3219CC1F18BF48F9A0948482274CCAF3">
    <w:name w:val="3219CC1F18BF48F9A0948482274CCAF3"/>
  </w:style>
  <w:style w:type="paragraph" w:customStyle="1" w:styleId="099EF0BC5EE143C895B07FF64F145C26">
    <w:name w:val="099EF0BC5EE143C895B07FF64F145C26"/>
  </w:style>
  <w:style w:type="paragraph" w:customStyle="1" w:styleId="9B74B33A80CA41EEB68D57C8DED31157">
    <w:name w:val="9B74B33A80CA41EEB68D57C8DED31157"/>
  </w:style>
  <w:style w:type="paragraph" w:customStyle="1" w:styleId="BD96B0C267694628B483FEA5CD5B2FFD">
    <w:name w:val="BD96B0C267694628B483FEA5CD5B2FFD"/>
  </w:style>
  <w:style w:type="paragraph" w:customStyle="1" w:styleId="56F0C40F40124C9DB58FED6E1AAD438E">
    <w:name w:val="56F0C40F40124C9DB58FED6E1AAD438E"/>
  </w:style>
  <w:style w:type="paragraph" w:customStyle="1" w:styleId="E6B694E238CD43979DC2A7628433D2EF">
    <w:name w:val="E6B694E238CD43979DC2A7628433D2EF"/>
  </w:style>
  <w:style w:type="paragraph" w:customStyle="1" w:styleId="EF438B6EFAA64014BDE796693EDAC354">
    <w:name w:val="EF438B6EFAA64014BDE796693EDAC354"/>
  </w:style>
  <w:style w:type="paragraph" w:customStyle="1" w:styleId="72345639AC0047D2A5688749C8984385">
    <w:name w:val="72345639AC0047D2A5688749C8984385"/>
  </w:style>
  <w:style w:type="paragraph" w:customStyle="1" w:styleId="8EA3FD9B93854AADA72A64969C430468">
    <w:name w:val="8EA3FD9B93854AADA72A64969C430468"/>
  </w:style>
  <w:style w:type="paragraph" w:customStyle="1" w:styleId="FE94BB48A6E24A839FA394D1A4D62701">
    <w:name w:val="FE94BB48A6E24A839FA394D1A4D62701"/>
  </w:style>
  <w:style w:type="paragraph" w:customStyle="1" w:styleId="A5F9B7E0B2494F94948F5CE4B7C9A211">
    <w:name w:val="A5F9B7E0B2494F94948F5CE4B7C9A211"/>
  </w:style>
  <w:style w:type="paragraph" w:customStyle="1" w:styleId="89B542B88BE74D63947D19537BB81921">
    <w:name w:val="89B542B88BE74D63947D19537BB81921"/>
  </w:style>
  <w:style w:type="paragraph" w:customStyle="1" w:styleId="81AFEA777E344C3FAD6158F892C3DBA0">
    <w:name w:val="81AFEA777E344C3FAD6158F892C3DBA0"/>
  </w:style>
  <w:style w:type="character" w:styleId="PlaceholderText">
    <w:name w:val="Placeholder Text"/>
    <w:basedOn w:val="DefaultParagraphFont"/>
    <w:uiPriority w:val="99"/>
    <w:semiHidden/>
    <w:rsid w:val="00B27324"/>
    <w:rPr>
      <w:color w:val="808080"/>
    </w:rPr>
  </w:style>
  <w:style w:type="paragraph" w:customStyle="1" w:styleId="96E820955F034D7BBEAF14C9ABC09BC7">
    <w:name w:val="96E820955F034D7BBEAF14C9ABC09BC7"/>
  </w:style>
  <w:style w:type="paragraph" w:customStyle="1" w:styleId="1046496A862C4E05A883E8FE27A55B14">
    <w:name w:val="1046496A862C4E05A883E8FE27A55B14"/>
  </w:style>
  <w:style w:type="paragraph" w:customStyle="1" w:styleId="1E05CA26A23244F999248D99C6FCF147">
    <w:name w:val="1E05CA26A23244F999248D99C6FCF147"/>
  </w:style>
  <w:style w:type="paragraph" w:customStyle="1" w:styleId="290CCA50614D42A6ADB3443BDE1EC276">
    <w:name w:val="290CCA50614D42A6ADB3443BDE1EC276"/>
  </w:style>
  <w:style w:type="paragraph" w:customStyle="1" w:styleId="6FAE4C38779347039DA05F7CD56CA445">
    <w:name w:val="6FAE4C38779347039DA05F7CD56CA445"/>
  </w:style>
  <w:style w:type="paragraph" w:customStyle="1" w:styleId="517849A9352342348DA46B50F75FF07A">
    <w:name w:val="517849A9352342348DA46B50F75FF07A"/>
  </w:style>
  <w:style w:type="paragraph" w:customStyle="1" w:styleId="47A5784B3F764AD5AD5F24EECAE589F4">
    <w:name w:val="47A5784B3F764AD5AD5F24EECAE589F4"/>
  </w:style>
  <w:style w:type="paragraph" w:customStyle="1" w:styleId="3F6A8CA376B2440DB35ED0708CF81250">
    <w:name w:val="3F6A8CA376B2440DB35ED0708CF81250"/>
    <w:rsid w:val="00B27324"/>
  </w:style>
  <w:style w:type="paragraph" w:customStyle="1" w:styleId="6275CE73A39E452FB9778EF9BC61117F">
    <w:name w:val="6275CE73A39E452FB9778EF9BC61117F"/>
    <w:rsid w:val="00B27324"/>
  </w:style>
  <w:style w:type="paragraph" w:customStyle="1" w:styleId="7286E6FFE11948A184873EFA63E53352">
    <w:name w:val="7286E6FFE11948A184873EFA63E53352"/>
    <w:rsid w:val="00B27324"/>
  </w:style>
  <w:style w:type="paragraph" w:customStyle="1" w:styleId="6264943633EC43EF89F638A4D1C4D356">
    <w:name w:val="6264943633EC43EF89F638A4D1C4D356"/>
    <w:rsid w:val="00B27324"/>
  </w:style>
  <w:style w:type="paragraph" w:customStyle="1" w:styleId="3D3A901A003040A88F5C3A0D57D0759F">
    <w:name w:val="3D3A901A003040A88F5C3A0D57D0759F"/>
    <w:rsid w:val="00B27324"/>
  </w:style>
  <w:style w:type="paragraph" w:customStyle="1" w:styleId="B37DDCEC5D7D48CBB66EA37E8919FE6B">
    <w:name w:val="B37DDCEC5D7D48CBB66EA37E8919FE6B"/>
    <w:rsid w:val="00B27324"/>
  </w:style>
  <w:style w:type="paragraph" w:customStyle="1" w:styleId="3878C417F6454C2E9FA6D4103F14C143">
    <w:name w:val="3878C417F6454C2E9FA6D4103F14C143"/>
    <w:rsid w:val="00B27324"/>
  </w:style>
  <w:style w:type="paragraph" w:customStyle="1" w:styleId="94F013BEC2834BFEA8B2D1EBA2D0CBD8">
    <w:name w:val="94F013BEC2834BFEA8B2D1EBA2D0CBD8"/>
    <w:rsid w:val="00B27324"/>
  </w:style>
  <w:style w:type="paragraph" w:customStyle="1" w:styleId="26A2295063704CD3914845ECACCF8F88">
    <w:name w:val="26A2295063704CD3914845ECACCF8F88"/>
    <w:rsid w:val="00B27324"/>
  </w:style>
  <w:style w:type="paragraph" w:customStyle="1" w:styleId="23FB4EF34E5747E38D932AEE98E9E622">
    <w:name w:val="23FB4EF34E5747E38D932AEE98E9E622"/>
    <w:rsid w:val="00B27324"/>
  </w:style>
  <w:style w:type="paragraph" w:customStyle="1" w:styleId="D7D214B9B0414C2AA0E7FD3BE9BBDAD5">
    <w:name w:val="D7D214B9B0414C2AA0E7FD3BE9BBDAD5"/>
    <w:rsid w:val="00B27324"/>
  </w:style>
  <w:style w:type="paragraph" w:customStyle="1" w:styleId="9F10C0E97E634CA588216BF847C85FDA">
    <w:name w:val="9F10C0E97E634CA588216BF847C85FDA"/>
    <w:rsid w:val="00B27324"/>
  </w:style>
  <w:style w:type="paragraph" w:customStyle="1" w:styleId="2BDA0D81D09443F69B71547A6E171013">
    <w:name w:val="2BDA0D81D09443F69B71547A6E171013"/>
    <w:rsid w:val="00B27324"/>
  </w:style>
  <w:style w:type="paragraph" w:customStyle="1" w:styleId="658583CC73904FDFADF1F37C53CE4910">
    <w:name w:val="658583CC73904FDFADF1F37C53CE4910"/>
    <w:rsid w:val="00B27324"/>
  </w:style>
  <w:style w:type="paragraph" w:customStyle="1" w:styleId="96E820955F034D7BBEAF14C9ABC09BC71">
    <w:name w:val="96E820955F034D7BBEAF14C9ABC09BC71"/>
    <w:rsid w:val="00B27324"/>
    <w:pPr>
      <w:spacing w:before="120" w:after="200" w:line="271" w:lineRule="auto"/>
      <w:ind w:left="720"/>
    </w:pPr>
    <w:rPr>
      <w:rFonts w:eastAsiaTheme="minorHAnsi"/>
      <w:sz w:val="28"/>
      <w:szCs w:val="28"/>
    </w:rPr>
  </w:style>
  <w:style w:type="paragraph" w:customStyle="1" w:styleId="1046496A862C4E05A883E8FE27A55B141">
    <w:name w:val="1046496A862C4E05A883E8FE27A55B141"/>
    <w:rsid w:val="00B27324"/>
    <w:pPr>
      <w:spacing w:before="120" w:after="200" w:line="271" w:lineRule="auto"/>
      <w:ind w:left="720"/>
    </w:pPr>
    <w:rPr>
      <w:rFonts w:eastAsiaTheme="minorHAnsi"/>
      <w:sz w:val="28"/>
      <w:szCs w:val="28"/>
    </w:rPr>
  </w:style>
  <w:style w:type="paragraph" w:customStyle="1" w:styleId="1E05CA26A23244F999248D99C6FCF1471">
    <w:name w:val="1E05CA26A23244F999248D99C6FCF1471"/>
    <w:rsid w:val="00B27324"/>
    <w:pPr>
      <w:spacing w:before="120" w:after="200" w:line="271" w:lineRule="auto"/>
      <w:ind w:left="720"/>
    </w:pPr>
    <w:rPr>
      <w:rFonts w:eastAsiaTheme="minorHAnsi"/>
      <w:sz w:val="28"/>
      <w:szCs w:val="28"/>
    </w:rPr>
  </w:style>
  <w:style w:type="paragraph" w:styleId="Footer">
    <w:name w:val="footer"/>
    <w:basedOn w:val="Normal"/>
    <w:link w:val="FooterChar"/>
    <w:uiPriority w:val="99"/>
    <w:rsid w:val="00B27324"/>
    <w:pPr>
      <w:tabs>
        <w:tab w:val="center" w:pos="4680"/>
        <w:tab w:val="right" w:pos="9810"/>
      </w:tabs>
      <w:spacing w:after="0" w:line="240" w:lineRule="auto"/>
    </w:pPr>
    <w:rPr>
      <w:rFonts w:eastAsiaTheme="minorHAnsi"/>
      <w:sz w:val="18"/>
      <w:szCs w:val="24"/>
    </w:rPr>
  </w:style>
  <w:style w:type="character" w:customStyle="1" w:styleId="FooterChar">
    <w:name w:val="Footer Char"/>
    <w:basedOn w:val="DefaultParagraphFont"/>
    <w:link w:val="Footer"/>
    <w:uiPriority w:val="99"/>
    <w:rsid w:val="00B27324"/>
    <w:rPr>
      <w:rFonts w:eastAsiaTheme="minorHAnsi"/>
      <w:sz w:val="18"/>
      <w:szCs w:val="24"/>
    </w:rPr>
  </w:style>
  <w:style w:type="paragraph" w:customStyle="1" w:styleId="6275CE73A39E452FB9778EF9BC61117F1">
    <w:name w:val="6275CE73A39E452FB9778EF9BC61117F1"/>
    <w:rsid w:val="00B27324"/>
    <w:pPr>
      <w:spacing w:after="200" w:line="271" w:lineRule="auto"/>
    </w:pPr>
    <w:rPr>
      <w:rFonts w:eastAsiaTheme="minorHAnsi"/>
      <w:sz w:val="28"/>
      <w:szCs w:val="28"/>
    </w:rPr>
  </w:style>
  <w:style w:type="paragraph" w:customStyle="1" w:styleId="96E820955F034D7BBEAF14C9ABC09BC72">
    <w:name w:val="96E820955F034D7BBEAF14C9ABC09BC72"/>
    <w:rsid w:val="00B27324"/>
    <w:pPr>
      <w:spacing w:before="120" w:after="200" w:line="271" w:lineRule="auto"/>
      <w:ind w:left="720"/>
    </w:pPr>
    <w:rPr>
      <w:rFonts w:eastAsiaTheme="minorHAnsi"/>
      <w:sz w:val="28"/>
      <w:szCs w:val="28"/>
    </w:rPr>
  </w:style>
  <w:style w:type="paragraph" w:customStyle="1" w:styleId="1046496A862C4E05A883E8FE27A55B142">
    <w:name w:val="1046496A862C4E05A883E8FE27A55B142"/>
    <w:rsid w:val="00B27324"/>
    <w:pPr>
      <w:spacing w:before="120" w:after="200" w:line="271" w:lineRule="auto"/>
      <w:ind w:left="720"/>
    </w:pPr>
    <w:rPr>
      <w:rFonts w:eastAsiaTheme="minorHAnsi"/>
      <w:sz w:val="28"/>
      <w:szCs w:val="28"/>
    </w:rPr>
  </w:style>
  <w:style w:type="paragraph" w:customStyle="1" w:styleId="1E05CA26A23244F999248D99C6FCF1472">
    <w:name w:val="1E05CA26A23244F999248D99C6FCF1472"/>
    <w:rsid w:val="00B27324"/>
    <w:pPr>
      <w:spacing w:before="120" w:after="200" w:line="271" w:lineRule="auto"/>
      <w:ind w:left="720"/>
    </w:pPr>
    <w:rPr>
      <w:rFonts w:eastAsiaTheme="minorHAnsi"/>
      <w:sz w:val="28"/>
      <w:szCs w:val="28"/>
    </w:rPr>
  </w:style>
  <w:style w:type="paragraph" w:customStyle="1" w:styleId="6275CE73A39E452FB9778EF9BC61117F2">
    <w:name w:val="6275CE73A39E452FB9778EF9BC61117F2"/>
    <w:rsid w:val="00B27324"/>
    <w:pPr>
      <w:spacing w:after="200" w:line="271" w:lineRule="auto"/>
    </w:pPr>
    <w:rPr>
      <w:rFonts w:eastAsiaTheme="minorHAnsi"/>
      <w:sz w:val="28"/>
      <w:szCs w:val="28"/>
    </w:rPr>
  </w:style>
  <w:style w:type="paragraph" w:customStyle="1" w:styleId="2E42950F70DF4EA98549AFFBC2BA77C3">
    <w:name w:val="2E42950F70DF4EA98549AFFBC2BA77C3"/>
    <w:rsid w:val="00B27324"/>
  </w:style>
  <w:style w:type="paragraph" w:customStyle="1" w:styleId="647A3BD96FA04594BEF586B664BE0D3D">
    <w:name w:val="647A3BD96FA04594BEF586B664BE0D3D"/>
    <w:rsid w:val="00B27324"/>
  </w:style>
  <w:style w:type="paragraph" w:customStyle="1" w:styleId="96E820955F034D7BBEAF14C9ABC09BC73">
    <w:name w:val="96E820955F034D7BBEAF14C9ABC09BC73"/>
    <w:rsid w:val="00B27324"/>
    <w:pPr>
      <w:spacing w:before="120" w:after="200" w:line="271" w:lineRule="auto"/>
      <w:ind w:left="720"/>
    </w:pPr>
    <w:rPr>
      <w:rFonts w:eastAsiaTheme="minorHAnsi"/>
      <w:sz w:val="28"/>
      <w:szCs w:val="28"/>
    </w:rPr>
  </w:style>
  <w:style w:type="paragraph" w:customStyle="1" w:styleId="1046496A862C4E05A883E8FE27A55B143">
    <w:name w:val="1046496A862C4E05A883E8FE27A55B143"/>
    <w:rsid w:val="00B27324"/>
    <w:pPr>
      <w:spacing w:before="120" w:after="200" w:line="271" w:lineRule="auto"/>
      <w:ind w:left="720"/>
    </w:pPr>
    <w:rPr>
      <w:rFonts w:eastAsiaTheme="minorHAnsi"/>
      <w:sz w:val="28"/>
      <w:szCs w:val="28"/>
    </w:rPr>
  </w:style>
  <w:style w:type="paragraph" w:customStyle="1" w:styleId="1E05CA26A23244F999248D99C6FCF1473">
    <w:name w:val="1E05CA26A23244F999248D99C6FCF1473"/>
    <w:rsid w:val="00B27324"/>
    <w:pPr>
      <w:spacing w:before="120" w:after="200" w:line="271" w:lineRule="auto"/>
      <w:ind w:left="720"/>
    </w:pPr>
    <w:rPr>
      <w:rFonts w:eastAsiaTheme="minorHAnsi"/>
      <w:sz w:val="28"/>
      <w:szCs w:val="28"/>
    </w:rPr>
  </w:style>
  <w:style w:type="paragraph" w:customStyle="1" w:styleId="6275CE73A39E452FB9778EF9BC61117F3">
    <w:name w:val="6275CE73A39E452FB9778EF9BC61117F3"/>
    <w:rsid w:val="00B27324"/>
    <w:pPr>
      <w:spacing w:after="200" w:line="271" w:lineRule="auto"/>
    </w:pPr>
    <w:rPr>
      <w:rFonts w:eastAsiaTheme="minorHAnsi"/>
      <w:sz w:val="28"/>
      <w:szCs w:val="28"/>
    </w:rPr>
  </w:style>
  <w:style w:type="paragraph" w:customStyle="1" w:styleId="82D43A1D20874976A95B8B95763D9260">
    <w:name w:val="82D43A1D20874976A95B8B95763D9260"/>
    <w:rsid w:val="00B27324"/>
  </w:style>
  <w:style w:type="paragraph" w:customStyle="1" w:styleId="FA9F12E49F00494882230AD6C00A200C">
    <w:name w:val="FA9F12E49F00494882230AD6C00A200C"/>
    <w:rsid w:val="00B27324"/>
  </w:style>
  <w:style w:type="paragraph" w:customStyle="1" w:styleId="D9069276C02A42109AB3A1C2128A5238">
    <w:name w:val="D9069276C02A42109AB3A1C2128A5238"/>
    <w:rsid w:val="00B27324"/>
  </w:style>
  <w:style w:type="paragraph" w:customStyle="1" w:styleId="37946E7ECE0F4DC98128D5009C059F09">
    <w:name w:val="37946E7ECE0F4DC98128D5009C059F09"/>
    <w:rsid w:val="00B27324"/>
  </w:style>
  <w:style w:type="paragraph" w:customStyle="1" w:styleId="BB6D21550C414A9E98D553525EADC211">
    <w:name w:val="BB6D21550C414A9E98D553525EADC211"/>
    <w:rsid w:val="00B27324"/>
  </w:style>
  <w:style w:type="paragraph" w:customStyle="1" w:styleId="AAB85BCAF69B43F4B2D90D859E9FDE62">
    <w:name w:val="AAB85BCAF69B43F4B2D90D859E9FDE62"/>
    <w:rsid w:val="00B27324"/>
  </w:style>
  <w:style w:type="paragraph" w:customStyle="1" w:styleId="0213C6E867B64E458EADD842B1BF4F57">
    <w:name w:val="0213C6E867B64E458EADD842B1BF4F57"/>
    <w:rsid w:val="00B27324"/>
  </w:style>
  <w:style w:type="paragraph" w:customStyle="1" w:styleId="D90AE334CFFE4B9889B2663E54D9E14B">
    <w:name w:val="D90AE334CFFE4B9889B2663E54D9E14B"/>
    <w:rsid w:val="00B27324"/>
  </w:style>
  <w:style w:type="paragraph" w:customStyle="1" w:styleId="03FED8921C59497189DE5066A942D663">
    <w:name w:val="03FED8921C59497189DE5066A942D663"/>
    <w:rsid w:val="00B27324"/>
  </w:style>
  <w:style w:type="paragraph" w:customStyle="1" w:styleId="FAE47DD5F48E42259F4665D2BF8693C8">
    <w:name w:val="FAE47DD5F48E42259F4665D2BF8693C8"/>
    <w:rsid w:val="00B27324"/>
  </w:style>
  <w:style w:type="paragraph" w:customStyle="1" w:styleId="689F15291A604383BAD36EE730B70CD5">
    <w:name w:val="689F15291A604383BAD36EE730B70CD5"/>
    <w:rsid w:val="00B27324"/>
  </w:style>
  <w:style w:type="paragraph" w:customStyle="1" w:styleId="7E4A3490AD1145ED9210BD176E768DC6">
    <w:name w:val="7E4A3490AD1145ED9210BD176E768DC6"/>
    <w:rsid w:val="00B27324"/>
  </w:style>
  <w:style w:type="paragraph" w:customStyle="1" w:styleId="CF88A47413CC45A7BFB44A4BCA862852">
    <w:name w:val="CF88A47413CC45A7BFB44A4BCA862852"/>
    <w:rsid w:val="00B27324"/>
  </w:style>
  <w:style w:type="paragraph" w:customStyle="1" w:styleId="BC03AB7D0BFB43A48BD7D967D64BBF57">
    <w:name w:val="BC03AB7D0BFB43A48BD7D967D64BBF57"/>
    <w:rsid w:val="00B27324"/>
  </w:style>
  <w:style w:type="paragraph" w:customStyle="1" w:styleId="E0CE24F2139F4B1D978DCACAED1BA15D">
    <w:name w:val="E0CE24F2139F4B1D978DCACAED1BA15D"/>
    <w:rsid w:val="00B27324"/>
  </w:style>
  <w:style w:type="paragraph" w:customStyle="1" w:styleId="823DB2F2FF76438E91EC0105A5F7BC79">
    <w:name w:val="823DB2F2FF76438E91EC0105A5F7BC79"/>
    <w:rsid w:val="00B27324"/>
  </w:style>
  <w:style w:type="paragraph" w:customStyle="1" w:styleId="96E820955F034D7BBEAF14C9ABC09BC74">
    <w:name w:val="96E820955F034D7BBEAF14C9ABC09BC74"/>
    <w:rsid w:val="00B27324"/>
    <w:pPr>
      <w:spacing w:before="120" w:after="200" w:line="271" w:lineRule="auto"/>
      <w:ind w:left="720"/>
    </w:pPr>
    <w:rPr>
      <w:rFonts w:eastAsiaTheme="minorHAnsi"/>
      <w:sz w:val="28"/>
      <w:szCs w:val="28"/>
    </w:rPr>
  </w:style>
  <w:style w:type="paragraph" w:customStyle="1" w:styleId="1046496A862C4E05A883E8FE27A55B144">
    <w:name w:val="1046496A862C4E05A883E8FE27A55B144"/>
    <w:rsid w:val="00B27324"/>
    <w:pPr>
      <w:spacing w:before="120" w:after="200" w:line="271" w:lineRule="auto"/>
      <w:ind w:left="720"/>
    </w:pPr>
    <w:rPr>
      <w:rFonts w:eastAsiaTheme="minorHAnsi"/>
      <w:sz w:val="28"/>
      <w:szCs w:val="28"/>
    </w:rPr>
  </w:style>
  <w:style w:type="paragraph" w:customStyle="1" w:styleId="1E05CA26A23244F999248D99C6FCF1474">
    <w:name w:val="1E05CA26A23244F999248D99C6FCF1474"/>
    <w:rsid w:val="00B27324"/>
    <w:pPr>
      <w:spacing w:before="120" w:after="200" w:line="271" w:lineRule="auto"/>
      <w:ind w:left="720"/>
    </w:pPr>
    <w:rPr>
      <w:rFonts w:eastAsiaTheme="minorHAnsi"/>
      <w:sz w:val="28"/>
      <w:szCs w:val="28"/>
    </w:rPr>
  </w:style>
  <w:style w:type="paragraph" w:customStyle="1" w:styleId="6275CE73A39E452FB9778EF9BC61117F4">
    <w:name w:val="6275CE73A39E452FB9778EF9BC61117F4"/>
    <w:rsid w:val="00B27324"/>
    <w:pPr>
      <w:spacing w:after="200" w:line="271" w:lineRule="auto"/>
    </w:pPr>
    <w:rPr>
      <w:rFonts w:eastAsiaTheme="minorHAnsi"/>
      <w:sz w:val="28"/>
      <w:szCs w:val="28"/>
    </w:rPr>
  </w:style>
  <w:style w:type="paragraph" w:customStyle="1" w:styleId="C96147998CD1491A9642A59913541663">
    <w:name w:val="C96147998CD1491A9642A59913541663"/>
    <w:rsid w:val="00B27324"/>
  </w:style>
  <w:style w:type="paragraph" w:customStyle="1" w:styleId="96E820955F034D7BBEAF14C9ABC09BC75">
    <w:name w:val="96E820955F034D7BBEAF14C9ABC09BC75"/>
    <w:rsid w:val="00B27324"/>
    <w:pPr>
      <w:spacing w:before="120" w:after="200" w:line="271" w:lineRule="auto"/>
      <w:ind w:left="720"/>
    </w:pPr>
    <w:rPr>
      <w:rFonts w:eastAsiaTheme="minorHAnsi"/>
      <w:sz w:val="28"/>
      <w:szCs w:val="28"/>
    </w:rPr>
  </w:style>
  <w:style w:type="paragraph" w:customStyle="1" w:styleId="1046496A862C4E05A883E8FE27A55B145">
    <w:name w:val="1046496A862C4E05A883E8FE27A55B145"/>
    <w:rsid w:val="00B27324"/>
    <w:pPr>
      <w:spacing w:before="120" w:after="200" w:line="271" w:lineRule="auto"/>
      <w:ind w:left="720"/>
    </w:pPr>
    <w:rPr>
      <w:rFonts w:eastAsiaTheme="minorHAnsi"/>
      <w:sz w:val="28"/>
      <w:szCs w:val="28"/>
    </w:rPr>
  </w:style>
  <w:style w:type="paragraph" w:customStyle="1" w:styleId="1E05CA26A23244F999248D99C6FCF1475">
    <w:name w:val="1E05CA26A23244F999248D99C6FCF1475"/>
    <w:rsid w:val="00B27324"/>
    <w:pPr>
      <w:spacing w:before="120" w:after="200" w:line="271" w:lineRule="auto"/>
      <w:ind w:left="720"/>
    </w:pPr>
    <w:rPr>
      <w:rFonts w:eastAsiaTheme="minorHAnsi"/>
      <w:sz w:val="28"/>
      <w:szCs w:val="28"/>
    </w:rPr>
  </w:style>
  <w:style w:type="paragraph" w:customStyle="1" w:styleId="6275CE73A39E452FB9778EF9BC61117F5">
    <w:name w:val="6275CE73A39E452FB9778EF9BC61117F5"/>
    <w:rsid w:val="00B27324"/>
    <w:pPr>
      <w:spacing w:after="200" w:line="271" w:lineRule="auto"/>
    </w:pPr>
    <w:rPr>
      <w:rFonts w:eastAsiaTheme="minorHAnsi"/>
      <w:sz w:val="28"/>
      <w:szCs w:val="28"/>
    </w:rPr>
  </w:style>
  <w:style w:type="paragraph" w:customStyle="1" w:styleId="7BE32A2434224AC78580BE9C1E8E99C9">
    <w:name w:val="7BE32A2434224AC78580BE9C1E8E99C9"/>
    <w:rsid w:val="00B27324"/>
  </w:style>
  <w:style w:type="paragraph" w:customStyle="1" w:styleId="8F9816187A12476AAA472EC7FE381A65">
    <w:name w:val="8F9816187A12476AAA472EC7FE381A65"/>
    <w:rsid w:val="00B27324"/>
  </w:style>
  <w:style w:type="paragraph" w:customStyle="1" w:styleId="EACE18D8123543C097E216C1ED2011DD">
    <w:name w:val="EACE18D8123543C097E216C1ED2011DD"/>
    <w:rsid w:val="00B27324"/>
  </w:style>
  <w:style w:type="paragraph" w:customStyle="1" w:styleId="FE7988639E06489C897818CCF5774EFB">
    <w:name w:val="FE7988639E06489C897818CCF5774EFB"/>
    <w:rsid w:val="00B27324"/>
  </w:style>
  <w:style w:type="paragraph" w:customStyle="1" w:styleId="4B2DC9A2A30A47D7A252546687FE62D0">
    <w:name w:val="4B2DC9A2A30A47D7A252546687FE62D0"/>
    <w:rsid w:val="00B27324"/>
  </w:style>
  <w:style w:type="paragraph" w:customStyle="1" w:styleId="295148645A2C472D9CF0FD0FDE0AA0E4">
    <w:name w:val="295148645A2C472D9CF0FD0FDE0AA0E4"/>
    <w:rsid w:val="00B27324"/>
  </w:style>
  <w:style w:type="paragraph" w:customStyle="1" w:styleId="2C3F1EB98FD74A0FBD9366F47C9B1703">
    <w:name w:val="2C3F1EB98FD74A0FBD9366F47C9B1703"/>
    <w:rsid w:val="00B27324"/>
  </w:style>
  <w:style w:type="paragraph" w:customStyle="1" w:styleId="A45B433D19D24D6994AF906CEFDCAFA3">
    <w:name w:val="A45B433D19D24D6994AF906CEFDCAFA3"/>
    <w:rsid w:val="00B27324"/>
  </w:style>
  <w:style w:type="paragraph" w:customStyle="1" w:styleId="E364F6D31B324AD5B6D0EA029E8AAEAC">
    <w:name w:val="E364F6D31B324AD5B6D0EA029E8AAEAC"/>
    <w:rsid w:val="00B27324"/>
  </w:style>
  <w:style w:type="paragraph" w:customStyle="1" w:styleId="B35463AD35BB43FF90844F414C63471E">
    <w:name w:val="B35463AD35BB43FF90844F414C63471E"/>
    <w:rsid w:val="00B27324"/>
  </w:style>
  <w:style w:type="paragraph" w:customStyle="1" w:styleId="C737015A10C64D2787F11ABF811DE752">
    <w:name w:val="C737015A10C64D2787F11ABF811DE752"/>
    <w:rsid w:val="00B27324"/>
  </w:style>
  <w:style w:type="paragraph" w:customStyle="1" w:styleId="1342A90DEA164A9FA68038D52F2BD4B1">
    <w:name w:val="1342A90DEA164A9FA68038D52F2BD4B1"/>
    <w:rsid w:val="00B27324"/>
  </w:style>
  <w:style w:type="paragraph" w:customStyle="1" w:styleId="C70190FBA16A4EABA656F26687D435BF">
    <w:name w:val="C70190FBA16A4EABA656F26687D435BF"/>
    <w:rsid w:val="00B27324"/>
  </w:style>
  <w:style w:type="paragraph" w:customStyle="1" w:styleId="A82EAB66DC0645A4BE537CB484FCC7E2">
    <w:name w:val="A82EAB66DC0645A4BE537CB484FCC7E2"/>
    <w:rsid w:val="00B27324"/>
  </w:style>
  <w:style w:type="paragraph" w:customStyle="1" w:styleId="6C447EBB6E1A426F997ECC9065CDC24F">
    <w:name w:val="6C447EBB6E1A426F997ECC9065CDC24F"/>
    <w:rsid w:val="00B27324"/>
  </w:style>
  <w:style w:type="paragraph" w:customStyle="1" w:styleId="991E8DA4DB88429EB6B0C700064ABEC0">
    <w:name w:val="991E8DA4DB88429EB6B0C700064ABEC0"/>
    <w:rsid w:val="00B27324"/>
  </w:style>
  <w:style w:type="paragraph" w:customStyle="1" w:styleId="659C0EB29E4D4F4181FE1598C4439214">
    <w:name w:val="659C0EB29E4D4F4181FE1598C4439214"/>
    <w:rsid w:val="00B27324"/>
  </w:style>
  <w:style w:type="paragraph" w:customStyle="1" w:styleId="9F1A8AE06CB847009E7CFBEB068A3487">
    <w:name w:val="9F1A8AE06CB847009E7CFBEB068A3487"/>
    <w:rsid w:val="00B27324"/>
  </w:style>
  <w:style w:type="paragraph" w:customStyle="1" w:styleId="94CB623768B04570ABD74294B7A7A0CD">
    <w:name w:val="94CB623768B04570ABD74294B7A7A0CD"/>
    <w:rsid w:val="00B27324"/>
  </w:style>
  <w:style w:type="paragraph" w:customStyle="1" w:styleId="8579B5B8B46743708384F76BA6C15A18">
    <w:name w:val="8579B5B8B46743708384F76BA6C15A18"/>
    <w:rsid w:val="00B27324"/>
  </w:style>
  <w:style w:type="paragraph" w:customStyle="1" w:styleId="D310AD6E8DA043C9915704BB44401EE3">
    <w:name w:val="D310AD6E8DA043C9915704BB44401EE3"/>
    <w:rsid w:val="00B27324"/>
  </w:style>
  <w:style w:type="paragraph" w:customStyle="1" w:styleId="C0135C2D920C45F4A5D237BC5BD5B40B">
    <w:name w:val="C0135C2D920C45F4A5D237BC5BD5B40B"/>
    <w:rsid w:val="00B27324"/>
  </w:style>
  <w:style w:type="paragraph" w:customStyle="1" w:styleId="65EA728A230E43C8981A52CC7BFF2F76">
    <w:name w:val="65EA728A230E43C8981A52CC7BFF2F76"/>
    <w:rsid w:val="00B27324"/>
  </w:style>
  <w:style w:type="paragraph" w:customStyle="1" w:styleId="D3196E57A02942B994BD5AE938E7FEC9">
    <w:name w:val="D3196E57A02942B994BD5AE938E7FEC9"/>
    <w:rsid w:val="00B27324"/>
  </w:style>
  <w:style w:type="paragraph" w:customStyle="1" w:styleId="9C46334BD7FC4A7B90628AA83C4D03D7">
    <w:name w:val="9C46334BD7FC4A7B90628AA83C4D03D7"/>
    <w:rsid w:val="00B27324"/>
  </w:style>
  <w:style w:type="paragraph" w:customStyle="1" w:styleId="92EF7D7B33EC4B66878282A50E4A35C8">
    <w:name w:val="92EF7D7B33EC4B66878282A50E4A35C8"/>
    <w:rsid w:val="00B27324"/>
  </w:style>
  <w:style w:type="paragraph" w:customStyle="1" w:styleId="FA61ED71C36543D88D616D5FEE38AA94">
    <w:name w:val="FA61ED71C36543D88D616D5FEE38AA94"/>
    <w:rsid w:val="00B27324"/>
  </w:style>
  <w:style w:type="paragraph" w:customStyle="1" w:styleId="735C16BE67624FA6AEF9A23F4D72FF5C">
    <w:name w:val="735C16BE67624FA6AEF9A23F4D72FF5C"/>
    <w:rsid w:val="00B27324"/>
  </w:style>
  <w:style w:type="paragraph" w:customStyle="1" w:styleId="4590F7A69CE645F984E0E6CA4E9FB76E">
    <w:name w:val="4590F7A69CE645F984E0E6CA4E9FB76E"/>
    <w:rsid w:val="00B27324"/>
  </w:style>
  <w:style w:type="paragraph" w:customStyle="1" w:styleId="362A2040D154465F8D3F4A099F02A389">
    <w:name w:val="362A2040D154465F8D3F4A099F02A389"/>
    <w:rsid w:val="00B27324"/>
  </w:style>
  <w:style w:type="paragraph" w:customStyle="1" w:styleId="109F01F7DAE94EBA8B5059853091CC11">
    <w:name w:val="109F01F7DAE94EBA8B5059853091CC11"/>
    <w:rsid w:val="00B27324"/>
  </w:style>
  <w:style w:type="paragraph" w:customStyle="1" w:styleId="96E820955F034D7BBEAF14C9ABC09BC76">
    <w:name w:val="96E820955F034D7BBEAF14C9ABC09BC76"/>
    <w:rsid w:val="00B27324"/>
    <w:pPr>
      <w:spacing w:before="120" w:after="200" w:line="271" w:lineRule="auto"/>
      <w:ind w:left="720"/>
    </w:pPr>
    <w:rPr>
      <w:rFonts w:eastAsiaTheme="minorHAnsi"/>
      <w:sz w:val="28"/>
      <w:szCs w:val="28"/>
    </w:rPr>
  </w:style>
  <w:style w:type="paragraph" w:customStyle="1" w:styleId="1046496A862C4E05A883E8FE27A55B146">
    <w:name w:val="1046496A862C4E05A883E8FE27A55B146"/>
    <w:rsid w:val="00B27324"/>
    <w:pPr>
      <w:spacing w:before="120" w:after="200" w:line="271" w:lineRule="auto"/>
      <w:ind w:left="720"/>
    </w:pPr>
    <w:rPr>
      <w:rFonts w:eastAsiaTheme="minorHAnsi"/>
      <w:sz w:val="28"/>
      <w:szCs w:val="28"/>
    </w:rPr>
  </w:style>
  <w:style w:type="paragraph" w:customStyle="1" w:styleId="1E05CA26A23244F999248D99C6FCF1476">
    <w:name w:val="1E05CA26A23244F999248D99C6FCF1476"/>
    <w:rsid w:val="00B27324"/>
    <w:pPr>
      <w:spacing w:before="120" w:after="200" w:line="271" w:lineRule="auto"/>
      <w:ind w:left="720"/>
    </w:pPr>
    <w:rPr>
      <w:rFonts w:eastAsiaTheme="minorHAnsi"/>
      <w:sz w:val="28"/>
      <w:szCs w:val="28"/>
    </w:rPr>
  </w:style>
  <w:style w:type="paragraph" w:customStyle="1" w:styleId="6275CE73A39E452FB9778EF9BC61117F6">
    <w:name w:val="6275CE73A39E452FB9778EF9BC61117F6"/>
    <w:rsid w:val="00B27324"/>
    <w:pPr>
      <w:spacing w:after="200" w:line="271" w:lineRule="auto"/>
    </w:pPr>
    <w:rPr>
      <w:rFonts w:eastAsiaTheme="minorHAnsi"/>
      <w:sz w:val="28"/>
      <w:szCs w:val="28"/>
    </w:rPr>
  </w:style>
  <w:style w:type="paragraph" w:customStyle="1" w:styleId="C12205F621314D70AB69E67672C50769">
    <w:name w:val="C12205F621314D70AB69E67672C50769"/>
    <w:rsid w:val="00B27324"/>
  </w:style>
  <w:style w:type="paragraph" w:customStyle="1" w:styleId="30AE062C970142738790EE8B3B0A0C7C">
    <w:name w:val="30AE062C970142738790EE8B3B0A0C7C"/>
    <w:rsid w:val="00B27324"/>
  </w:style>
  <w:style w:type="paragraph" w:customStyle="1" w:styleId="E814B590EFF141999237E30F9742C50C">
    <w:name w:val="E814B590EFF141999237E30F9742C50C"/>
    <w:rsid w:val="00B27324"/>
  </w:style>
  <w:style w:type="paragraph" w:customStyle="1" w:styleId="01441F8A8C024030A665AAD8EEB72F89">
    <w:name w:val="01441F8A8C024030A665AAD8EEB72F89"/>
    <w:rsid w:val="00B27324"/>
  </w:style>
  <w:style w:type="paragraph" w:customStyle="1" w:styleId="C4B4CF384BA34B0EA7B9CED1D7527C4E">
    <w:name w:val="C4B4CF384BA34B0EA7B9CED1D7527C4E"/>
    <w:rsid w:val="00B27324"/>
  </w:style>
  <w:style w:type="paragraph" w:customStyle="1" w:styleId="93B83F09F6F2408E9A2EC4FAEBEBCCCE">
    <w:name w:val="93B83F09F6F2408E9A2EC4FAEBEBCCCE"/>
    <w:rsid w:val="00B27324"/>
  </w:style>
  <w:style w:type="paragraph" w:customStyle="1" w:styleId="A83701086DD74095A9F702CA1262D5EB">
    <w:name w:val="A83701086DD74095A9F702CA1262D5EB"/>
    <w:rsid w:val="00B27324"/>
  </w:style>
  <w:style w:type="paragraph" w:customStyle="1" w:styleId="22F544CAF769487881C034293B0B89D7">
    <w:name w:val="22F544CAF769487881C034293B0B89D7"/>
    <w:rsid w:val="00B27324"/>
  </w:style>
  <w:style w:type="paragraph" w:customStyle="1" w:styleId="525BA194C6044B05A610D9F6863EEB45">
    <w:name w:val="525BA194C6044B05A610D9F6863EEB45"/>
    <w:rsid w:val="00B27324"/>
  </w:style>
  <w:style w:type="paragraph" w:customStyle="1" w:styleId="C2AD7934A097465996792B7694874314">
    <w:name w:val="C2AD7934A097465996792B7694874314"/>
    <w:rsid w:val="00B27324"/>
  </w:style>
  <w:style w:type="paragraph" w:customStyle="1" w:styleId="CABE227AF31343D6B9528604CB0BACE3">
    <w:name w:val="CABE227AF31343D6B9528604CB0BACE3"/>
    <w:rsid w:val="00B27324"/>
  </w:style>
  <w:style w:type="paragraph" w:customStyle="1" w:styleId="68955BB8E46E4EBE8291451ED591347A">
    <w:name w:val="68955BB8E46E4EBE8291451ED591347A"/>
    <w:rsid w:val="00B27324"/>
  </w:style>
  <w:style w:type="paragraph" w:customStyle="1" w:styleId="373CA636A8384F739CED034C769F9978">
    <w:name w:val="373CA636A8384F739CED034C769F9978"/>
    <w:rsid w:val="00B27324"/>
  </w:style>
  <w:style w:type="paragraph" w:customStyle="1" w:styleId="61559B38C3AD44F582D2226F6714642A">
    <w:name w:val="61559B38C3AD44F582D2226F6714642A"/>
    <w:rsid w:val="00B27324"/>
  </w:style>
  <w:style w:type="paragraph" w:customStyle="1" w:styleId="FEC8DA64DA6645CF80495280D48FF9CE">
    <w:name w:val="FEC8DA64DA6645CF80495280D48FF9CE"/>
    <w:rsid w:val="00B27324"/>
  </w:style>
  <w:style w:type="paragraph" w:customStyle="1" w:styleId="ED8D7DDB08D949F6895CB2B4AF6EB81D">
    <w:name w:val="ED8D7DDB08D949F6895CB2B4AF6EB81D"/>
    <w:rsid w:val="00B27324"/>
  </w:style>
  <w:style w:type="paragraph" w:customStyle="1" w:styleId="BBAA5D064C5D42D2BD19D892E722492B">
    <w:name w:val="BBAA5D064C5D42D2BD19D892E722492B"/>
    <w:rsid w:val="00B27324"/>
  </w:style>
  <w:style w:type="paragraph" w:customStyle="1" w:styleId="CD9FB7625BD54EEF923DEB9FDDEB101C">
    <w:name w:val="CD9FB7625BD54EEF923DEB9FDDEB101C"/>
    <w:rsid w:val="00B27324"/>
  </w:style>
  <w:style w:type="paragraph" w:customStyle="1" w:styleId="25014CB6D13C4CE5A5D476A7749AE6E5">
    <w:name w:val="25014CB6D13C4CE5A5D476A7749AE6E5"/>
    <w:rsid w:val="00B27324"/>
  </w:style>
  <w:style w:type="paragraph" w:customStyle="1" w:styleId="B3A81CDC27C2407D9957AF7155740171">
    <w:name w:val="B3A81CDC27C2407D9957AF7155740171"/>
    <w:rsid w:val="00B27324"/>
  </w:style>
  <w:style w:type="paragraph" w:customStyle="1" w:styleId="449DCA9176C24EB6BA675D4884A5D69C">
    <w:name w:val="449DCA9176C24EB6BA675D4884A5D69C"/>
    <w:rsid w:val="00B27324"/>
  </w:style>
  <w:style w:type="paragraph" w:customStyle="1" w:styleId="6C9B7B571D024208B6CF8F46D284F76E">
    <w:name w:val="6C9B7B571D024208B6CF8F46D284F76E"/>
    <w:rsid w:val="00B27324"/>
  </w:style>
  <w:style w:type="paragraph" w:customStyle="1" w:styleId="44905352481C4BD29D0A311B43DF438A">
    <w:name w:val="44905352481C4BD29D0A311B43DF438A"/>
    <w:rsid w:val="00B27324"/>
  </w:style>
  <w:style w:type="paragraph" w:customStyle="1" w:styleId="05E7F894825B4DC8A265088604BA9875">
    <w:name w:val="05E7F894825B4DC8A265088604BA9875"/>
    <w:rsid w:val="00B27324"/>
  </w:style>
  <w:style w:type="paragraph" w:customStyle="1" w:styleId="55D00AB1F2854765AACE31CC4C62D2B8">
    <w:name w:val="55D00AB1F2854765AACE31CC4C62D2B8"/>
    <w:rsid w:val="00B27324"/>
  </w:style>
  <w:style w:type="paragraph" w:customStyle="1" w:styleId="A6C025EC04CF480391E31A0D8147DE95">
    <w:name w:val="A6C025EC04CF480391E31A0D8147DE95"/>
    <w:rsid w:val="00B27324"/>
  </w:style>
  <w:style w:type="paragraph" w:customStyle="1" w:styleId="540F0FB09E2B42A3B8369731ECA1BFC0">
    <w:name w:val="540F0FB09E2B42A3B8369731ECA1BFC0"/>
    <w:rsid w:val="00B27324"/>
  </w:style>
  <w:style w:type="paragraph" w:customStyle="1" w:styleId="F9F0D770532F404E9DB34900E3F1C7FA">
    <w:name w:val="F9F0D770532F404E9DB34900E3F1C7FA"/>
    <w:rsid w:val="00B27324"/>
  </w:style>
  <w:style w:type="paragraph" w:customStyle="1" w:styleId="5E78556A90A648488DDF0956D6C55BC2">
    <w:name w:val="5E78556A90A648488DDF0956D6C55BC2"/>
    <w:rsid w:val="00B27324"/>
  </w:style>
  <w:style w:type="paragraph" w:customStyle="1" w:styleId="818D95BE5A2D4C9A84CECDE54F114401">
    <w:name w:val="818D95BE5A2D4C9A84CECDE54F114401"/>
    <w:rsid w:val="00B27324"/>
  </w:style>
  <w:style w:type="paragraph" w:customStyle="1" w:styleId="E61651291695415EB850A1B5EF234B22">
    <w:name w:val="E61651291695415EB850A1B5EF234B22"/>
    <w:rsid w:val="00B27324"/>
  </w:style>
  <w:style w:type="paragraph" w:customStyle="1" w:styleId="FEC98DC4C53E4429922E80E4B5F003B9">
    <w:name w:val="FEC98DC4C53E4429922E80E4B5F003B9"/>
    <w:rsid w:val="00B27324"/>
  </w:style>
  <w:style w:type="paragraph" w:customStyle="1" w:styleId="6C81FF0572FF4B0094181F5CF773E582">
    <w:name w:val="6C81FF0572FF4B0094181F5CF773E582"/>
    <w:rsid w:val="00B27324"/>
  </w:style>
  <w:style w:type="paragraph" w:customStyle="1" w:styleId="E9E32B65349E410D84BC685806541585">
    <w:name w:val="E9E32B65349E410D84BC685806541585"/>
    <w:rsid w:val="00B27324"/>
  </w:style>
  <w:style w:type="paragraph" w:customStyle="1" w:styleId="5830701A1F6D40D8A50343A720606F1E">
    <w:name w:val="5830701A1F6D40D8A50343A720606F1E"/>
    <w:rsid w:val="00B27324"/>
  </w:style>
  <w:style w:type="paragraph" w:customStyle="1" w:styleId="FE35CFC8E7EE4C0ABA6B04D01343CA79">
    <w:name w:val="FE35CFC8E7EE4C0ABA6B04D01343CA79"/>
    <w:rsid w:val="00B27324"/>
  </w:style>
  <w:style w:type="paragraph" w:customStyle="1" w:styleId="4D45753CD80B463F8F95F6A54A538073">
    <w:name w:val="4D45753CD80B463F8F95F6A54A538073"/>
    <w:rsid w:val="00B27324"/>
  </w:style>
  <w:style w:type="paragraph" w:customStyle="1" w:styleId="8EF54E3F839F4A6B88E3B1F3A8AB21C5">
    <w:name w:val="8EF54E3F839F4A6B88E3B1F3A8AB21C5"/>
    <w:rsid w:val="00B27324"/>
  </w:style>
  <w:style w:type="paragraph" w:customStyle="1" w:styleId="FC532CC774124124ADF8A6A26F395014">
    <w:name w:val="FC532CC774124124ADF8A6A26F395014"/>
    <w:rsid w:val="00B27324"/>
  </w:style>
  <w:style w:type="paragraph" w:customStyle="1" w:styleId="938E068612E348CB9206AF7421E051E0">
    <w:name w:val="938E068612E348CB9206AF7421E051E0"/>
    <w:rsid w:val="00B27324"/>
  </w:style>
  <w:style w:type="paragraph" w:customStyle="1" w:styleId="63A95C287ED74EB3B1B6C33B23F4A08B">
    <w:name w:val="63A95C287ED74EB3B1B6C33B23F4A08B"/>
    <w:rsid w:val="00B27324"/>
  </w:style>
  <w:style w:type="paragraph" w:customStyle="1" w:styleId="AD4EC549D151466188C530662494D8BB">
    <w:name w:val="AD4EC549D151466188C530662494D8BB"/>
    <w:rsid w:val="00B27324"/>
  </w:style>
  <w:style w:type="paragraph" w:customStyle="1" w:styleId="24884E8353E24FAF8C7BB79923E30CF4">
    <w:name w:val="24884E8353E24FAF8C7BB79923E30CF4"/>
    <w:rsid w:val="00B27324"/>
  </w:style>
  <w:style w:type="paragraph" w:customStyle="1" w:styleId="AEE95A9237724C139339DB681BE1A317">
    <w:name w:val="AEE95A9237724C139339DB681BE1A317"/>
    <w:rsid w:val="00B27324"/>
  </w:style>
  <w:style w:type="paragraph" w:customStyle="1" w:styleId="005951F12E37415186E254D5E89C7D92">
    <w:name w:val="005951F12E37415186E254D5E89C7D92"/>
    <w:rsid w:val="00B27324"/>
  </w:style>
  <w:style w:type="paragraph" w:customStyle="1" w:styleId="FAD6ED1B58514A9591AAD4902E577827">
    <w:name w:val="FAD6ED1B58514A9591AAD4902E577827"/>
    <w:rsid w:val="00B27324"/>
  </w:style>
  <w:style w:type="paragraph" w:customStyle="1" w:styleId="6C0273F500C5411386708CB06AC44EF6">
    <w:name w:val="6C0273F500C5411386708CB06AC44EF6"/>
    <w:rsid w:val="00B27324"/>
  </w:style>
  <w:style w:type="paragraph" w:customStyle="1" w:styleId="838966873E814C2C88708266D240BA44">
    <w:name w:val="838966873E814C2C88708266D240BA44"/>
    <w:rsid w:val="00B27324"/>
  </w:style>
  <w:style w:type="paragraph" w:customStyle="1" w:styleId="405084D5FBC14E09A32F372F02437580">
    <w:name w:val="405084D5FBC14E09A32F372F02437580"/>
    <w:rsid w:val="00B27324"/>
  </w:style>
  <w:style w:type="paragraph" w:customStyle="1" w:styleId="29655D1030294AF38F3FBBA6FADBB7CC">
    <w:name w:val="29655D1030294AF38F3FBBA6FADBB7CC"/>
    <w:rsid w:val="00B27324"/>
  </w:style>
  <w:style w:type="paragraph" w:customStyle="1" w:styleId="5376C02D63ED40FF989DA9CF03D84F78">
    <w:name w:val="5376C02D63ED40FF989DA9CF03D84F78"/>
    <w:rsid w:val="00B27324"/>
  </w:style>
  <w:style w:type="paragraph" w:customStyle="1" w:styleId="BB8D0F9E1027403C97F04A02C96C092B">
    <w:name w:val="BB8D0F9E1027403C97F04A02C96C092B"/>
    <w:rsid w:val="00B27324"/>
  </w:style>
  <w:style w:type="paragraph" w:customStyle="1" w:styleId="03445D90749F45B2B58FE4535C7ACD8C">
    <w:name w:val="03445D90749F45B2B58FE4535C7ACD8C"/>
    <w:rsid w:val="00B27324"/>
  </w:style>
  <w:style w:type="paragraph" w:customStyle="1" w:styleId="A3BCEB7FA7D54F2ABB519187D6306B76">
    <w:name w:val="A3BCEB7FA7D54F2ABB519187D6306B76"/>
    <w:rsid w:val="00B27324"/>
  </w:style>
  <w:style w:type="paragraph" w:customStyle="1" w:styleId="B3D970D9C83C499D8B44B6A2F4F62881">
    <w:name w:val="B3D970D9C83C499D8B44B6A2F4F62881"/>
    <w:rsid w:val="00B27324"/>
  </w:style>
  <w:style w:type="paragraph" w:customStyle="1" w:styleId="1D289F56DF1D410390114C9CD7C66FA4">
    <w:name w:val="1D289F56DF1D410390114C9CD7C66FA4"/>
    <w:rsid w:val="00B27324"/>
  </w:style>
  <w:style w:type="paragraph" w:customStyle="1" w:styleId="28CD32E59BAB4AD1AF5108C99F98BB9A">
    <w:name w:val="28CD32E59BAB4AD1AF5108C99F98BB9A"/>
    <w:rsid w:val="00B27324"/>
  </w:style>
  <w:style w:type="paragraph" w:customStyle="1" w:styleId="E34EA90BEEEC4C1A81F7682A1C74302C">
    <w:name w:val="E34EA90BEEEC4C1A81F7682A1C74302C"/>
    <w:rsid w:val="00B27324"/>
  </w:style>
  <w:style w:type="paragraph" w:customStyle="1" w:styleId="D3DD180B2F574386A35827EC1493B695">
    <w:name w:val="D3DD180B2F574386A35827EC1493B695"/>
    <w:rsid w:val="00B27324"/>
  </w:style>
  <w:style w:type="paragraph" w:customStyle="1" w:styleId="A8CD07912677418FAF5786AD97B64D3D">
    <w:name w:val="A8CD07912677418FAF5786AD97B64D3D"/>
    <w:rsid w:val="00B27324"/>
  </w:style>
  <w:style w:type="paragraph" w:customStyle="1" w:styleId="426DADCCEC0D44B3AE88D5FBABB78EE7">
    <w:name w:val="426DADCCEC0D44B3AE88D5FBABB78EE7"/>
    <w:rsid w:val="00B27324"/>
  </w:style>
  <w:style w:type="paragraph" w:customStyle="1" w:styleId="363FEFE50EF2452B9668EA68D09AA52D">
    <w:name w:val="363FEFE50EF2452B9668EA68D09AA52D"/>
    <w:rsid w:val="00B27324"/>
  </w:style>
  <w:style w:type="paragraph" w:customStyle="1" w:styleId="3649AB80D76C4A9EB4829AADD9045CFA">
    <w:name w:val="3649AB80D76C4A9EB4829AADD9045CFA"/>
    <w:rsid w:val="00B27324"/>
  </w:style>
  <w:style w:type="paragraph" w:customStyle="1" w:styleId="723883D9B2FF4B33A167E3C111492EE5">
    <w:name w:val="723883D9B2FF4B33A167E3C111492EE5"/>
    <w:rsid w:val="00B27324"/>
  </w:style>
  <w:style w:type="paragraph" w:customStyle="1" w:styleId="E544C4DDFA95447499F1D19D27FB2652">
    <w:name w:val="E544C4DDFA95447499F1D19D27FB2652"/>
    <w:rsid w:val="00B27324"/>
  </w:style>
  <w:style w:type="paragraph" w:customStyle="1" w:styleId="97A90AC9877F45E1876C05523DE945C6">
    <w:name w:val="97A90AC9877F45E1876C05523DE945C6"/>
    <w:rsid w:val="00B27324"/>
  </w:style>
  <w:style w:type="paragraph" w:customStyle="1" w:styleId="4D86066ACA0F40D8A1E4A1F0DD9032D1">
    <w:name w:val="4D86066ACA0F40D8A1E4A1F0DD9032D1"/>
    <w:rsid w:val="00B27324"/>
  </w:style>
  <w:style w:type="paragraph" w:customStyle="1" w:styleId="2F82CC0F10084504A6B06669C5F448D4">
    <w:name w:val="2F82CC0F10084504A6B06669C5F448D4"/>
    <w:rsid w:val="00B27324"/>
  </w:style>
  <w:style w:type="paragraph" w:customStyle="1" w:styleId="8A19A8662E7947DEA940FA5C1ABC4CBA">
    <w:name w:val="8A19A8662E7947DEA940FA5C1ABC4CBA"/>
    <w:rsid w:val="00B27324"/>
  </w:style>
  <w:style w:type="paragraph" w:customStyle="1" w:styleId="445AA47A2F124BA4853918D9D713752A">
    <w:name w:val="445AA47A2F124BA4853918D9D713752A"/>
    <w:rsid w:val="00B27324"/>
  </w:style>
  <w:style w:type="paragraph" w:customStyle="1" w:styleId="A6877DBC98714F73BFFCD02B11405EFB">
    <w:name w:val="A6877DBC98714F73BFFCD02B11405EFB"/>
    <w:rsid w:val="00B27324"/>
  </w:style>
  <w:style w:type="paragraph" w:customStyle="1" w:styleId="656FC6883F1A4126BACDA7E3A46A2A93">
    <w:name w:val="656FC6883F1A4126BACDA7E3A46A2A93"/>
    <w:rsid w:val="00B27324"/>
  </w:style>
  <w:style w:type="paragraph" w:customStyle="1" w:styleId="19BB50F7EED3490D916E417C5F20ABB2">
    <w:name w:val="19BB50F7EED3490D916E417C5F20ABB2"/>
    <w:rsid w:val="00B27324"/>
  </w:style>
  <w:style w:type="paragraph" w:customStyle="1" w:styleId="8E71DDBF7F284772A34694A064AE06C9">
    <w:name w:val="8E71DDBF7F284772A34694A064AE06C9"/>
    <w:rsid w:val="00B27324"/>
  </w:style>
  <w:style w:type="paragraph" w:customStyle="1" w:styleId="9283280072BB4C88B55B40B9E0931ECC">
    <w:name w:val="9283280072BB4C88B55B40B9E0931ECC"/>
    <w:rsid w:val="00B27324"/>
  </w:style>
  <w:style w:type="paragraph" w:customStyle="1" w:styleId="4896F74CF39C4A80AD09698BEFBA656B">
    <w:name w:val="4896F74CF39C4A80AD09698BEFBA656B"/>
    <w:rsid w:val="00B27324"/>
  </w:style>
  <w:style w:type="paragraph" w:customStyle="1" w:styleId="A5563DE49EB94063BDC222E4A88B4001">
    <w:name w:val="A5563DE49EB94063BDC222E4A88B4001"/>
    <w:rsid w:val="00B27324"/>
  </w:style>
  <w:style w:type="paragraph" w:customStyle="1" w:styleId="E2631F39FE5E4D29BAFE04ADE34C5F27">
    <w:name w:val="E2631F39FE5E4D29BAFE04ADE34C5F27"/>
    <w:rsid w:val="00B27324"/>
  </w:style>
  <w:style w:type="paragraph" w:customStyle="1" w:styleId="B2758D97A35F4453A57C7F9996A1C791">
    <w:name w:val="B2758D97A35F4453A57C7F9996A1C791"/>
    <w:rsid w:val="00B27324"/>
  </w:style>
  <w:style w:type="paragraph" w:customStyle="1" w:styleId="F8D47ED7D7A143AAB2557BDC364FA308">
    <w:name w:val="F8D47ED7D7A143AAB2557BDC364FA308"/>
    <w:rsid w:val="00B27324"/>
  </w:style>
  <w:style w:type="paragraph" w:customStyle="1" w:styleId="D9BA7D2AF4844342BF200DCF85968CBD">
    <w:name w:val="D9BA7D2AF4844342BF200DCF85968CBD"/>
    <w:rsid w:val="00B27324"/>
  </w:style>
  <w:style w:type="paragraph" w:customStyle="1" w:styleId="EBD648E19CE1431C82E5D53CBD17A3C7">
    <w:name w:val="EBD648E19CE1431C82E5D53CBD17A3C7"/>
    <w:rsid w:val="00B27324"/>
  </w:style>
  <w:style w:type="paragraph" w:customStyle="1" w:styleId="3F17CB78618849B7945AB40AE7DF6DDD">
    <w:name w:val="3F17CB78618849B7945AB40AE7DF6DDD"/>
    <w:rsid w:val="00B27324"/>
  </w:style>
  <w:style w:type="paragraph" w:customStyle="1" w:styleId="8635D27F2F4049DB9513388C87C5383A">
    <w:name w:val="8635D27F2F4049DB9513388C87C5383A"/>
    <w:rsid w:val="00B27324"/>
  </w:style>
  <w:style w:type="paragraph" w:customStyle="1" w:styleId="0A2CCEF97E3C4A7A8C82616786D63A39">
    <w:name w:val="0A2CCEF97E3C4A7A8C82616786D63A39"/>
    <w:rsid w:val="00B27324"/>
  </w:style>
  <w:style w:type="paragraph" w:customStyle="1" w:styleId="115E39CBF254430A840743CC8D4A952E">
    <w:name w:val="115E39CBF254430A840743CC8D4A952E"/>
    <w:rsid w:val="00B27324"/>
  </w:style>
  <w:style w:type="paragraph" w:customStyle="1" w:styleId="B3314D35DE244DEDAB5753F9E73589CC">
    <w:name w:val="B3314D35DE244DEDAB5753F9E73589CC"/>
    <w:rsid w:val="00B27324"/>
  </w:style>
  <w:style w:type="paragraph" w:customStyle="1" w:styleId="D4B8C3E178804E81A106251F2C448AFF">
    <w:name w:val="D4B8C3E178804E81A106251F2C448AFF"/>
    <w:rsid w:val="00B27324"/>
  </w:style>
  <w:style w:type="paragraph" w:customStyle="1" w:styleId="7E8E1B8295A0498A9193C21831374C23">
    <w:name w:val="7E8E1B8295A0498A9193C21831374C23"/>
    <w:rsid w:val="00B27324"/>
  </w:style>
  <w:style w:type="paragraph" w:customStyle="1" w:styleId="D88DC704AFF347DC857BB7FD8069DDB9">
    <w:name w:val="D88DC704AFF347DC857BB7FD8069DDB9"/>
    <w:rsid w:val="00B27324"/>
  </w:style>
  <w:style w:type="paragraph" w:customStyle="1" w:styleId="C26371A0BDB747168D306D387EDF2247">
    <w:name w:val="C26371A0BDB747168D306D387EDF2247"/>
    <w:rsid w:val="00B27324"/>
  </w:style>
  <w:style w:type="paragraph" w:customStyle="1" w:styleId="C8C3361514744DD8B817878D84AEB3C0">
    <w:name w:val="C8C3361514744DD8B817878D84AEB3C0"/>
    <w:rsid w:val="00B27324"/>
  </w:style>
  <w:style w:type="paragraph" w:customStyle="1" w:styleId="B82BA76A687D4CC98C3C2715743F0156">
    <w:name w:val="B82BA76A687D4CC98C3C2715743F0156"/>
    <w:rsid w:val="00B27324"/>
  </w:style>
  <w:style w:type="paragraph" w:customStyle="1" w:styleId="12B6416AB9994769BCFF93C762614353">
    <w:name w:val="12B6416AB9994769BCFF93C762614353"/>
    <w:rsid w:val="00B27324"/>
  </w:style>
  <w:style w:type="paragraph" w:customStyle="1" w:styleId="855F7AE0B12C450BA344B56086FF4CED">
    <w:name w:val="855F7AE0B12C450BA344B56086FF4CED"/>
    <w:rsid w:val="00B27324"/>
  </w:style>
  <w:style w:type="paragraph" w:customStyle="1" w:styleId="7618EF2A84AC43E583387B19EB2A6218">
    <w:name w:val="7618EF2A84AC43E583387B19EB2A6218"/>
    <w:rsid w:val="00B27324"/>
  </w:style>
  <w:style w:type="paragraph" w:customStyle="1" w:styleId="43BBEE94BA5643EE89E29D3811E11C26">
    <w:name w:val="43BBEE94BA5643EE89E29D3811E11C26"/>
    <w:rsid w:val="00B27324"/>
  </w:style>
  <w:style w:type="paragraph" w:customStyle="1" w:styleId="9464DA0D776F41268509E2AE76A33071">
    <w:name w:val="9464DA0D776F41268509E2AE76A33071"/>
    <w:rsid w:val="00B27324"/>
  </w:style>
  <w:style w:type="paragraph" w:customStyle="1" w:styleId="216FC552EA554B3A89371EEC9A1A18FF">
    <w:name w:val="216FC552EA554B3A89371EEC9A1A18FF"/>
    <w:rsid w:val="00B27324"/>
  </w:style>
  <w:style w:type="paragraph" w:customStyle="1" w:styleId="C35C29C02F964D24A23862362FD041D6">
    <w:name w:val="C35C29C02F964D24A23862362FD041D6"/>
    <w:rsid w:val="00B27324"/>
  </w:style>
  <w:style w:type="paragraph" w:customStyle="1" w:styleId="726BAF9404F44F47AA6747D28F795960">
    <w:name w:val="726BAF9404F44F47AA6747D28F795960"/>
    <w:rsid w:val="00B27324"/>
  </w:style>
  <w:style w:type="paragraph" w:customStyle="1" w:styleId="4CE710450DEA4A4E9187D3439AE98733">
    <w:name w:val="4CE710450DEA4A4E9187D3439AE98733"/>
    <w:rsid w:val="00B27324"/>
  </w:style>
  <w:style w:type="paragraph" w:customStyle="1" w:styleId="F7E61A97F0A74C40825670A2C926E643">
    <w:name w:val="F7E61A97F0A74C40825670A2C926E643"/>
    <w:rsid w:val="00B27324"/>
  </w:style>
  <w:style w:type="paragraph" w:customStyle="1" w:styleId="15DA7020D1274F45921560C0649EA261">
    <w:name w:val="15DA7020D1274F45921560C0649EA261"/>
    <w:rsid w:val="00B27324"/>
  </w:style>
  <w:style w:type="paragraph" w:customStyle="1" w:styleId="C8AB7309459A4347A7D8A655A2989321">
    <w:name w:val="C8AB7309459A4347A7D8A655A2989321"/>
    <w:rsid w:val="00B27324"/>
  </w:style>
  <w:style w:type="paragraph" w:customStyle="1" w:styleId="2D416BB52CAA48CA87442B8AE7FA2BFD">
    <w:name w:val="2D416BB52CAA48CA87442B8AE7FA2BFD"/>
    <w:rsid w:val="00B27324"/>
  </w:style>
  <w:style w:type="paragraph" w:customStyle="1" w:styleId="3A24A454397D449EB15732CB214AE2A4">
    <w:name w:val="3A24A454397D449EB15732CB214AE2A4"/>
    <w:rsid w:val="00B27324"/>
  </w:style>
  <w:style w:type="paragraph" w:customStyle="1" w:styleId="FC468E10F06747638AF20D5BD67CE255">
    <w:name w:val="FC468E10F06747638AF20D5BD67CE255"/>
    <w:rsid w:val="00B27324"/>
  </w:style>
  <w:style w:type="paragraph" w:customStyle="1" w:styleId="BE86F61CB3324169B1533BD64D84BA6F">
    <w:name w:val="BE86F61CB3324169B1533BD64D84BA6F"/>
    <w:rsid w:val="00B27324"/>
  </w:style>
  <w:style w:type="paragraph" w:customStyle="1" w:styleId="BFE8F3C2AB4D4E3CAEA4C6E4F31AD796">
    <w:name w:val="BFE8F3C2AB4D4E3CAEA4C6E4F31AD796"/>
    <w:rsid w:val="00B27324"/>
  </w:style>
  <w:style w:type="paragraph" w:customStyle="1" w:styleId="7B0528D60213410D84EE04E1A9F85087">
    <w:name w:val="7B0528D60213410D84EE04E1A9F85087"/>
    <w:rsid w:val="00B27324"/>
  </w:style>
  <w:style w:type="paragraph" w:customStyle="1" w:styleId="1F5DE0DDBB08435487CA91C75D51AC36">
    <w:name w:val="1F5DE0DDBB08435487CA91C75D51AC36"/>
    <w:rsid w:val="00B27324"/>
  </w:style>
  <w:style w:type="paragraph" w:customStyle="1" w:styleId="533ACB16E1424B229AB61DE7B5F7ADFA">
    <w:name w:val="533ACB16E1424B229AB61DE7B5F7ADFA"/>
    <w:rsid w:val="00B27324"/>
  </w:style>
  <w:style w:type="paragraph" w:customStyle="1" w:styleId="86D0D8CF0981447CB20745503B2318BB1">
    <w:name w:val="86D0D8CF0981447CB20745503B2318BB1"/>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1">
    <w:name w:val="A3BCEB7FA7D54F2ABB519187D6306B761"/>
    <w:rsid w:val="00B27324"/>
    <w:pPr>
      <w:spacing w:before="120" w:after="200" w:line="271" w:lineRule="auto"/>
      <w:ind w:left="720"/>
    </w:pPr>
    <w:rPr>
      <w:rFonts w:eastAsiaTheme="minorHAnsi"/>
      <w:sz w:val="28"/>
      <w:szCs w:val="28"/>
    </w:rPr>
  </w:style>
  <w:style w:type="paragraph" w:customStyle="1" w:styleId="3219CC1F18BF48F9A0948482274CCAF31">
    <w:name w:val="3219CC1F18BF48F9A0948482274CCAF31"/>
    <w:rsid w:val="00B27324"/>
    <w:pPr>
      <w:spacing w:before="120" w:after="200" w:line="271" w:lineRule="auto"/>
      <w:ind w:left="720"/>
    </w:pPr>
    <w:rPr>
      <w:rFonts w:eastAsiaTheme="minorHAnsi"/>
      <w:sz w:val="28"/>
      <w:szCs w:val="28"/>
    </w:rPr>
  </w:style>
  <w:style w:type="paragraph" w:customStyle="1" w:styleId="1D289F56DF1D410390114C9CD7C66FA41">
    <w:name w:val="1D289F56DF1D410390114C9CD7C66FA41"/>
    <w:rsid w:val="00B27324"/>
    <w:pPr>
      <w:spacing w:before="120" w:after="200" w:line="271" w:lineRule="auto"/>
      <w:ind w:left="720"/>
    </w:pPr>
    <w:rPr>
      <w:rFonts w:eastAsiaTheme="minorHAnsi"/>
      <w:sz w:val="28"/>
      <w:szCs w:val="28"/>
    </w:rPr>
  </w:style>
  <w:style w:type="paragraph" w:customStyle="1" w:styleId="8A19A8662E7947DEA940FA5C1ABC4CBA1">
    <w:name w:val="8A19A8662E7947DEA940FA5C1ABC4CBA1"/>
    <w:rsid w:val="00B27324"/>
    <w:pPr>
      <w:spacing w:before="120" w:after="200" w:line="271" w:lineRule="auto"/>
      <w:ind w:left="720"/>
    </w:pPr>
    <w:rPr>
      <w:rFonts w:eastAsiaTheme="minorHAnsi"/>
      <w:sz w:val="28"/>
      <w:szCs w:val="28"/>
    </w:rPr>
  </w:style>
  <w:style w:type="paragraph" w:customStyle="1" w:styleId="A6877DBC98714F73BFFCD02B11405EFB1">
    <w:name w:val="A6877DBC98714F73BFFCD02B11405EFB1"/>
    <w:rsid w:val="00B27324"/>
    <w:pPr>
      <w:spacing w:before="120" w:after="200" w:line="271" w:lineRule="auto"/>
      <w:ind w:left="720"/>
    </w:pPr>
    <w:rPr>
      <w:rFonts w:eastAsiaTheme="minorHAnsi"/>
      <w:sz w:val="28"/>
      <w:szCs w:val="28"/>
    </w:rPr>
  </w:style>
  <w:style w:type="paragraph" w:customStyle="1" w:styleId="656FC6883F1A4126BACDA7E3A46A2A931">
    <w:name w:val="656FC6883F1A4126BACDA7E3A46A2A931"/>
    <w:rsid w:val="00B27324"/>
    <w:pPr>
      <w:spacing w:before="120" w:after="200" w:line="271" w:lineRule="auto"/>
      <w:ind w:left="720"/>
    </w:pPr>
    <w:rPr>
      <w:rFonts w:eastAsiaTheme="minorHAnsi"/>
      <w:sz w:val="28"/>
      <w:szCs w:val="28"/>
    </w:rPr>
  </w:style>
  <w:style w:type="paragraph" w:customStyle="1" w:styleId="19BB50F7EED3490D916E417C5F20ABB21">
    <w:name w:val="19BB50F7EED3490D916E417C5F20ABB21"/>
    <w:rsid w:val="00B27324"/>
    <w:pPr>
      <w:spacing w:before="120" w:after="200" w:line="271" w:lineRule="auto"/>
      <w:ind w:left="720"/>
    </w:pPr>
    <w:rPr>
      <w:rFonts w:eastAsiaTheme="minorHAnsi"/>
      <w:sz w:val="28"/>
      <w:szCs w:val="28"/>
    </w:rPr>
  </w:style>
  <w:style w:type="paragraph" w:customStyle="1" w:styleId="4896F74CF39C4A80AD09698BEFBA656B1">
    <w:name w:val="4896F74CF39C4A80AD09698BEFBA656B1"/>
    <w:rsid w:val="00B27324"/>
    <w:pPr>
      <w:spacing w:before="120" w:after="200" w:line="271" w:lineRule="auto"/>
      <w:ind w:left="720"/>
    </w:pPr>
    <w:rPr>
      <w:rFonts w:eastAsiaTheme="minorHAnsi"/>
      <w:sz w:val="28"/>
      <w:szCs w:val="28"/>
    </w:rPr>
  </w:style>
  <w:style w:type="paragraph" w:customStyle="1" w:styleId="F7E61A97F0A74C40825670A2C926E6431">
    <w:name w:val="F7E61A97F0A74C40825670A2C926E6431"/>
    <w:rsid w:val="00B27324"/>
    <w:pPr>
      <w:spacing w:before="120" w:after="200" w:line="271" w:lineRule="auto"/>
      <w:ind w:left="720"/>
    </w:pPr>
    <w:rPr>
      <w:rFonts w:eastAsiaTheme="minorHAnsi"/>
      <w:sz w:val="28"/>
      <w:szCs w:val="28"/>
    </w:rPr>
  </w:style>
  <w:style w:type="paragraph" w:customStyle="1" w:styleId="15DA7020D1274F45921560C0649EA2611">
    <w:name w:val="15DA7020D1274F45921560C0649EA2611"/>
    <w:rsid w:val="00B27324"/>
    <w:pPr>
      <w:spacing w:before="120" w:after="200" w:line="271" w:lineRule="auto"/>
      <w:ind w:left="720"/>
    </w:pPr>
    <w:rPr>
      <w:rFonts w:eastAsiaTheme="minorHAnsi"/>
      <w:sz w:val="28"/>
      <w:szCs w:val="28"/>
    </w:rPr>
  </w:style>
  <w:style w:type="paragraph" w:customStyle="1" w:styleId="C8AB7309459A4347A7D8A655A29893211">
    <w:name w:val="C8AB7309459A4347A7D8A655A29893211"/>
    <w:rsid w:val="00B27324"/>
    <w:pPr>
      <w:spacing w:before="120" w:after="200" w:line="271" w:lineRule="auto"/>
      <w:ind w:left="720"/>
    </w:pPr>
    <w:rPr>
      <w:rFonts w:eastAsiaTheme="minorHAnsi"/>
      <w:sz w:val="28"/>
      <w:szCs w:val="28"/>
    </w:rPr>
  </w:style>
  <w:style w:type="paragraph" w:customStyle="1" w:styleId="7B0528D60213410D84EE04E1A9F850871">
    <w:name w:val="7B0528D60213410D84EE04E1A9F850871"/>
    <w:rsid w:val="00B27324"/>
    <w:pPr>
      <w:spacing w:before="120" w:after="200" w:line="271" w:lineRule="auto"/>
      <w:ind w:left="720"/>
    </w:pPr>
    <w:rPr>
      <w:rFonts w:eastAsiaTheme="minorHAnsi"/>
      <w:sz w:val="28"/>
      <w:szCs w:val="28"/>
    </w:rPr>
  </w:style>
  <w:style w:type="paragraph" w:customStyle="1" w:styleId="1F5DE0DDBB08435487CA91C75D51AC361">
    <w:name w:val="1F5DE0DDBB08435487CA91C75D51AC361"/>
    <w:rsid w:val="00B27324"/>
    <w:pPr>
      <w:spacing w:before="120" w:after="200" w:line="271" w:lineRule="auto"/>
      <w:ind w:left="720"/>
    </w:pPr>
    <w:rPr>
      <w:rFonts w:eastAsiaTheme="minorHAnsi"/>
      <w:sz w:val="28"/>
      <w:szCs w:val="28"/>
    </w:rPr>
  </w:style>
  <w:style w:type="paragraph" w:customStyle="1" w:styleId="4056AA01884347EA8BDCAA2837DED6B7">
    <w:name w:val="4056AA01884347EA8BDCAA2837DED6B7"/>
    <w:rsid w:val="00B27324"/>
  </w:style>
  <w:style w:type="paragraph" w:customStyle="1" w:styleId="86D0D8CF0981447CB20745503B2318BB2">
    <w:name w:val="86D0D8CF0981447CB20745503B2318BB2"/>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2">
    <w:name w:val="A3BCEB7FA7D54F2ABB519187D6306B762"/>
    <w:rsid w:val="00B27324"/>
    <w:pPr>
      <w:spacing w:before="120" w:after="200" w:line="271" w:lineRule="auto"/>
      <w:ind w:left="720"/>
    </w:pPr>
    <w:rPr>
      <w:rFonts w:eastAsiaTheme="minorHAnsi"/>
      <w:sz w:val="28"/>
      <w:szCs w:val="28"/>
    </w:rPr>
  </w:style>
  <w:style w:type="paragraph" w:customStyle="1" w:styleId="3219CC1F18BF48F9A0948482274CCAF32">
    <w:name w:val="3219CC1F18BF48F9A0948482274CCAF32"/>
    <w:rsid w:val="00B27324"/>
    <w:pPr>
      <w:spacing w:before="120" w:after="200" w:line="271" w:lineRule="auto"/>
      <w:ind w:left="720"/>
    </w:pPr>
    <w:rPr>
      <w:rFonts w:eastAsiaTheme="minorHAnsi"/>
      <w:sz w:val="28"/>
      <w:szCs w:val="28"/>
    </w:rPr>
  </w:style>
  <w:style w:type="paragraph" w:customStyle="1" w:styleId="1D289F56DF1D410390114C9CD7C66FA42">
    <w:name w:val="1D289F56DF1D410390114C9CD7C66FA42"/>
    <w:rsid w:val="00B27324"/>
    <w:pPr>
      <w:spacing w:before="120" w:after="200" w:line="271" w:lineRule="auto"/>
      <w:ind w:left="720"/>
    </w:pPr>
    <w:rPr>
      <w:rFonts w:eastAsiaTheme="minorHAnsi"/>
      <w:sz w:val="28"/>
      <w:szCs w:val="28"/>
    </w:rPr>
  </w:style>
  <w:style w:type="paragraph" w:customStyle="1" w:styleId="8A19A8662E7947DEA940FA5C1ABC4CBA2">
    <w:name w:val="8A19A8662E7947DEA940FA5C1ABC4CBA2"/>
    <w:rsid w:val="00B27324"/>
    <w:pPr>
      <w:spacing w:before="120" w:after="200" w:line="271" w:lineRule="auto"/>
      <w:ind w:left="720"/>
    </w:pPr>
    <w:rPr>
      <w:rFonts w:eastAsiaTheme="minorHAnsi"/>
      <w:sz w:val="28"/>
      <w:szCs w:val="28"/>
    </w:rPr>
  </w:style>
  <w:style w:type="paragraph" w:customStyle="1" w:styleId="A6877DBC98714F73BFFCD02B11405EFB2">
    <w:name w:val="A6877DBC98714F73BFFCD02B11405EFB2"/>
    <w:rsid w:val="00B27324"/>
    <w:pPr>
      <w:spacing w:before="120" w:after="200" w:line="271" w:lineRule="auto"/>
      <w:ind w:left="720"/>
    </w:pPr>
    <w:rPr>
      <w:rFonts w:eastAsiaTheme="minorHAnsi"/>
      <w:sz w:val="28"/>
      <w:szCs w:val="28"/>
    </w:rPr>
  </w:style>
  <w:style w:type="paragraph" w:customStyle="1" w:styleId="656FC6883F1A4126BACDA7E3A46A2A932">
    <w:name w:val="656FC6883F1A4126BACDA7E3A46A2A932"/>
    <w:rsid w:val="00B27324"/>
    <w:pPr>
      <w:spacing w:before="120" w:after="200" w:line="271" w:lineRule="auto"/>
      <w:ind w:left="720"/>
    </w:pPr>
    <w:rPr>
      <w:rFonts w:eastAsiaTheme="minorHAnsi"/>
      <w:sz w:val="28"/>
      <w:szCs w:val="28"/>
    </w:rPr>
  </w:style>
  <w:style w:type="paragraph" w:customStyle="1" w:styleId="19BB50F7EED3490D916E417C5F20ABB22">
    <w:name w:val="19BB50F7EED3490D916E417C5F20ABB22"/>
    <w:rsid w:val="00B27324"/>
    <w:pPr>
      <w:spacing w:before="120" w:after="200" w:line="271" w:lineRule="auto"/>
      <w:ind w:left="720"/>
    </w:pPr>
    <w:rPr>
      <w:rFonts w:eastAsiaTheme="minorHAnsi"/>
      <w:sz w:val="28"/>
      <w:szCs w:val="28"/>
    </w:rPr>
  </w:style>
  <w:style w:type="paragraph" w:customStyle="1" w:styleId="4896F74CF39C4A80AD09698BEFBA656B2">
    <w:name w:val="4896F74CF39C4A80AD09698BEFBA656B2"/>
    <w:rsid w:val="00B27324"/>
    <w:pPr>
      <w:spacing w:before="120" w:after="200" w:line="271" w:lineRule="auto"/>
      <w:ind w:left="720"/>
    </w:pPr>
    <w:rPr>
      <w:rFonts w:eastAsiaTheme="minorHAnsi"/>
      <w:sz w:val="28"/>
      <w:szCs w:val="28"/>
    </w:rPr>
  </w:style>
  <w:style w:type="paragraph" w:customStyle="1" w:styleId="F7E61A97F0A74C40825670A2C926E6432">
    <w:name w:val="F7E61A97F0A74C40825670A2C926E6432"/>
    <w:rsid w:val="00B27324"/>
    <w:pPr>
      <w:spacing w:before="120" w:after="200" w:line="271" w:lineRule="auto"/>
      <w:ind w:left="720"/>
    </w:pPr>
    <w:rPr>
      <w:rFonts w:eastAsiaTheme="minorHAnsi"/>
      <w:sz w:val="28"/>
      <w:szCs w:val="28"/>
    </w:rPr>
  </w:style>
  <w:style w:type="paragraph" w:customStyle="1" w:styleId="15DA7020D1274F45921560C0649EA2612">
    <w:name w:val="15DA7020D1274F45921560C0649EA2612"/>
    <w:rsid w:val="00B27324"/>
    <w:pPr>
      <w:spacing w:before="120" w:after="200" w:line="271" w:lineRule="auto"/>
      <w:ind w:left="720"/>
    </w:pPr>
    <w:rPr>
      <w:rFonts w:eastAsiaTheme="minorHAnsi"/>
      <w:sz w:val="28"/>
      <w:szCs w:val="28"/>
    </w:rPr>
  </w:style>
  <w:style w:type="paragraph" w:customStyle="1" w:styleId="C8AB7309459A4347A7D8A655A29893212">
    <w:name w:val="C8AB7309459A4347A7D8A655A29893212"/>
    <w:rsid w:val="00B27324"/>
    <w:pPr>
      <w:spacing w:before="120" w:after="200" w:line="271" w:lineRule="auto"/>
      <w:ind w:left="720"/>
    </w:pPr>
    <w:rPr>
      <w:rFonts w:eastAsiaTheme="minorHAnsi"/>
      <w:sz w:val="28"/>
      <w:szCs w:val="28"/>
    </w:rPr>
  </w:style>
  <w:style w:type="paragraph" w:customStyle="1" w:styleId="7B0528D60213410D84EE04E1A9F850872">
    <w:name w:val="7B0528D60213410D84EE04E1A9F850872"/>
    <w:rsid w:val="00B27324"/>
    <w:pPr>
      <w:spacing w:before="120" w:after="200" w:line="271" w:lineRule="auto"/>
      <w:ind w:left="720"/>
    </w:pPr>
    <w:rPr>
      <w:rFonts w:eastAsiaTheme="minorHAnsi"/>
      <w:sz w:val="28"/>
      <w:szCs w:val="28"/>
    </w:rPr>
  </w:style>
  <w:style w:type="paragraph" w:customStyle="1" w:styleId="1F5DE0DDBB08435487CA91C75D51AC362">
    <w:name w:val="1F5DE0DDBB08435487CA91C75D51AC362"/>
    <w:rsid w:val="00B27324"/>
    <w:pPr>
      <w:spacing w:before="120" w:after="200" w:line="271" w:lineRule="auto"/>
      <w:ind w:left="720"/>
    </w:pPr>
    <w:rPr>
      <w:rFonts w:eastAsiaTheme="minorHAnsi"/>
      <w:sz w:val="28"/>
      <w:szCs w:val="28"/>
    </w:rPr>
  </w:style>
  <w:style w:type="paragraph" w:customStyle="1" w:styleId="4056AA01884347EA8BDCAA2837DED6B71">
    <w:name w:val="4056AA01884347EA8BDCAA2837DED6B71"/>
    <w:rsid w:val="00B27324"/>
    <w:pPr>
      <w:spacing w:after="200" w:line="271" w:lineRule="auto"/>
    </w:pPr>
    <w:rPr>
      <w:rFonts w:eastAsiaTheme="minorHAnsi"/>
      <w:sz w:val="28"/>
      <w:szCs w:val="28"/>
    </w:rPr>
  </w:style>
  <w:style w:type="paragraph" w:customStyle="1" w:styleId="2F503BA5C4BE42FA903757D87686B66A">
    <w:name w:val="2F503BA5C4BE42FA903757D87686B66A"/>
    <w:rsid w:val="00B27324"/>
  </w:style>
  <w:style w:type="paragraph" w:customStyle="1" w:styleId="86D0D8CF0981447CB20745503B2318BB3">
    <w:name w:val="86D0D8CF0981447CB20745503B2318BB3"/>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3">
    <w:name w:val="A3BCEB7FA7D54F2ABB519187D6306B763"/>
    <w:rsid w:val="00B27324"/>
    <w:pPr>
      <w:spacing w:before="120" w:after="200" w:line="271" w:lineRule="auto"/>
      <w:ind w:left="720"/>
    </w:pPr>
    <w:rPr>
      <w:rFonts w:eastAsiaTheme="minorHAnsi"/>
      <w:sz w:val="28"/>
      <w:szCs w:val="28"/>
    </w:rPr>
  </w:style>
  <w:style w:type="paragraph" w:customStyle="1" w:styleId="3219CC1F18BF48F9A0948482274CCAF33">
    <w:name w:val="3219CC1F18BF48F9A0948482274CCAF33"/>
    <w:rsid w:val="00B27324"/>
    <w:pPr>
      <w:spacing w:before="120" w:after="200" w:line="271" w:lineRule="auto"/>
      <w:ind w:left="720"/>
    </w:pPr>
    <w:rPr>
      <w:rFonts w:eastAsiaTheme="minorHAnsi"/>
      <w:sz w:val="28"/>
      <w:szCs w:val="28"/>
    </w:rPr>
  </w:style>
  <w:style w:type="paragraph" w:customStyle="1" w:styleId="1D289F56DF1D410390114C9CD7C66FA43">
    <w:name w:val="1D289F56DF1D410390114C9CD7C66FA43"/>
    <w:rsid w:val="00B27324"/>
    <w:pPr>
      <w:spacing w:before="120" w:after="200" w:line="271" w:lineRule="auto"/>
      <w:ind w:left="720"/>
    </w:pPr>
    <w:rPr>
      <w:rFonts w:eastAsiaTheme="minorHAnsi"/>
      <w:sz w:val="28"/>
      <w:szCs w:val="28"/>
    </w:rPr>
  </w:style>
  <w:style w:type="paragraph" w:customStyle="1" w:styleId="8A19A8662E7947DEA940FA5C1ABC4CBA3">
    <w:name w:val="8A19A8662E7947DEA940FA5C1ABC4CBA3"/>
    <w:rsid w:val="00B27324"/>
    <w:pPr>
      <w:spacing w:before="120" w:after="200" w:line="271" w:lineRule="auto"/>
      <w:ind w:left="720"/>
    </w:pPr>
    <w:rPr>
      <w:rFonts w:eastAsiaTheme="minorHAnsi"/>
      <w:sz w:val="28"/>
      <w:szCs w:val="28"/>
    </w:rPr>
  </w:style>
  <w:style w:type="paragraph" w:customStyle="1" w:styleId="A6877DBC98714F73BFFCD02B11405EFB3">
    <w:name w:val="A6877DBC98714F73BFFCD02B11405EFB3"/>
    <w:rsid w:val="00B27324"/>
    <w:pPr>
      <w:spacing w:before="120" w:after="200" w:line="271" w:lineRule="auto"/>
      <w:ind w:left="720"/>
    </w:pPr>
    <w:rPr>
      <w:rFonts w:eastAsiaTheme="minorHAnsi"/>
      <w:sz w:val="28"/>
      <w:szCs w:val="28"/>
    </w:rPr>
  </w:style>
  <w:style w:type="paragraph" w:customStyle="1" w:styleId="656FC6883F1A4126BACDA7E3A46A2A933">
    <w:name w:val="656FC6883F1A4126BACDA7E3A46A2A933"/>
    <w:rsid w:val="00B27324"/>
    <w:pPr>
      <w:spacing w:before="120" w:after="200" w:line="271" w:lineRule="auto"/>
      <w:ind w:left="720"/>
    </w:pPr>
    <w:rPr>
      <w:rFonts w:eastAsiaTheme="minorHAnsi"/>
      <w:sz w:val="28"/>
      <w:szCs w:val="28"/>
    </w:rPr>
  </w:style>
  <w:style w:type="paragraph" w:customStyle="1" w:styleId="19BB50F7EED3490D916E417C5F20ABB23">
    <w:name w:val="19BB50F7EED3490D916E417C5F20ABB23"/>
    <w:rsid w:val="00B27324"/>
    <w:pPr>
      <w:spacing w:before="120" w:after="200" w:line="271" w:lineRule="auto"/>
      <w:ind w:left="720"/>
    </w:pPr>
    <w:rPr>
      <w:rFonts w:eastAsiaTheme="minorHAnsi"/>
      <w:sz w:val="28"/>
      <w:szCs w:val="28"/>
    </w:rPr>
  </w:style>
  <w:style w:type="paragraph" w:customStyle="1" w:styleId="4896F74CF39C4A80AD09698BEFBA656B3">
    <w:name w:val="4896F74CF39C4A80AD09698BEFBA656B3"/>
    <w:rsid w:val="00B27324"/>
    <w:pPr>
      <w:spacing w:before="120" w:after="200" w:line="271" w:lineRule="auto"/>
      <w:ind w:left="720"/>
    </w:pPr>
    <w:rPr>
      <w:rFonts w:eastAsiaTheme="minorHAnsi"/>
      <w:sz w:val="28"/>
      <w:szCs w:val="28"/>
    </w:rPr>
  </w:style>
  <w:style w:type="paragraph" w:customStyle="1" w:styleId="F7E61A97F0A74C40825670A2C926E6433">
    <w:name w:val="F7E61A97F0A74C40825670A2C926E6433"/>
    <w:rsid w:val="00B27324"/>
    <w:pPr>
      <w:spacing w:before="120" w:after="200" w:line="271" w:lineRule="auto"/>
      <w:ind w:left="720"/>
    </w:pPr>
    <w:rPr>
      <w:rFonts w:eastAsiaTheme="minorHAnsi"/>
      <w:sz w:val="28"/>
      <w:szCs w:val="28"/>
    </w:rPr>
  </w:style>
  <w:style w:type="paragraph" w:customStyle="1" w:styleId="15DA7020D1274F45921560C0649EA2613">
    <w:name w:val="15DA7020D1274F45921560C0649EA2613"/>
    <w:rsid w:val="00B27324"/>
    <w:pPr>
      <w:spacing w:before="120" w:after="200" w:line="271" w:lineRule="auto"/>
      <w:ind w:left="720"/>
    </w:pPr>
    <w:rPr>
      <w:rFonts w:eastAsiaTheme="minorHAnsi"/>
      <w:sz w:val="28"/>
      <w:szCs w:val="28"/>
    </w:rPr>
  </w:style>
  <w:style w:type="paragraph" w:customStyle="1" w:styleId="C8AB7309459A4347A7D8A655A29893213">
    <w:name w:val="C8AB7309459A4347A7D8A655A29893213"/>
    <w:rsid w:val="00B27324"/>
    <w:pPr>
      <w:spacing w:before="120" w:after="200" w:line="271" w:lineRule="auto"/>
      <w:ind w:left="720"/>
    </w:pPr>
    <w:rPr>
      <w:rFonts w:eastAsiaTheme="minorHAnsi"/>
      <w:sz w:val="28"/>
      <w:szCs w:val="28"/>
    </w:rPr>
  </w:style>
  <w:style w:type="paragraph" w:customStyle="1" w:styleId="7B0528D60213410D84EE04E1A9F850873">
    <w:name w:val="7B0528D60213410D84EE04E1A9F850873"/>
    <w:rsid w:val="00B27324"/>
    <w:pPr>
      <w:spacing w:before="120" w:after="200" w:line="271" w:lineRule="auto"/>
      <w:ind w:left="720"/>
    </w:pPr>
    <w:rPr>
      <w:rFonts w:eastAsiaTheme="minorHAnsi"/>
      <w:sz w:val="28"/>
      <w:szCs w:val="28"/>
    </w:rPr>
  </w:style>
  <w:style w:type="paragraph" w:customStyle="1" w:styleId="1F5DE0DDBB08435487CA91C75D51AC363">
    <w:name w:val="1F5DE0DDBB08435487CA91C75D51AC363"/>
    <w:rsid w:val="00B27324"/>
    <w:pPr>
      <w:spacing w:before="120" w:after="200" w:line="271" w:lineRule="auto"/>
      <w:ind w:left="720"/>
    </w:pPr>
    <w:rPr>
      <w:rFonts w:eastAsiaTheme="minorHAnsi"/>
      <w:sz w:val="28"/>
      <w:szCs w:val="28"/>
    </w:rPr>
  </w:style>
  <w:style w:type="paragraph" w:customStyle="1" w:styleId="4056AA01884347EA8BDCAA2837DED6B72">
    <w:name w:val="4056AA01884347EA8BDCAA2837DED6B72"/>
    <w:rsid w:val="00B27324"/>
    <w:pPr>
      <w:spacing w:after="200" w:line="271" w:lineRule="auto"/>
    </w:pPr>
    <w:rPr>
      <w:rFonts w:eastAsiaTheme="minorHAnsi"/>
      <w:sz w:val="28"/>
      <w:szCs w:val="28"/>
    </w:rPr>
  </w:style>
  <w:style w:type="paragraph" w:customStyle="1" w:styleId="2F503BA5C4BE42FA903757D87686B66A1">
    <w:name w:val="2F503BA5C4BE42FA903757D87686B66A1"/>
    <w:rsid w:val="00B27324"/>
    <w:pPr>
      <w:spacing w:after="200" w:line="271" w:lineRule="auto"/>
    </w:pPr>
    <w:rPr>
      <w:rFonts w:eastAsiaTheme="minorHAnsi"/>
      <w:sz w:val="28"/>
      <w:szCs w:val="28"/>
    </w:rPr>
  </w:style>
  <w:style w:type="paragraph" w:customStyle="1" w:styleId="86D0D8CF0981447CB20745503B2318BB4">
    <w:name w:val="86D0D8CF0981447CB20745503B2318BB4"/>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4">
    <w:name w:val="A3BCEB7FA7D54F2ABB519187D6306B764"/>
    <w:rsid w:val="00B27324"/>
    <w:pPr>
      <w:spacing w:before="120" w:after="200" w:line="271" w:lineRule="auto"/>
      <w:ind w:left="720"/>
    </w:pPr>
    <w:rPr>
      <w:rFonts w:eastAsiaTheme="minorHAnsi"/>
      <w:sz w:val="28"/>
      <w:szCs w:val="28"/>
    </w:rPr>
  </w:style>
  <w:style w:type="paragraph" w:customStyle="1" w:styleId="3219CC1F18BF48F9A0948482274CCAF34">
    <w:name w:val="3219CC1F18BF48F9A0948482274CCAF34"/>
    <w:rsid w:val="00B27324"/>
    <w:pPr>
      <w:spacing w:before="120" w:after="200" w:line="271" w:lineRule="auto"/>
      <w:ind w:left="720"/>
    </w:pPr>
    <w:rPr>
      <w:rFonts w:eastAsiaTheme="minorHAnsi"/>
      <w:sz w:val="28"/>
      <w:szCs w:val="28"/>
    </w:rPr>
  </w:style>
  <w:style w:type="paragraph" w:customStyle="1" w:styleId="1D289F56DF1D410390114C9CD7C66FA44">
    <w:name w:val="1D289F56DF1D410390114C9CD7C66FA44"/>
    <w:rsid w:val="00B27324"/>
    <w:pPr>
      <w:spacing w:before="120" w:after="200" w:line="271" w:lineRule="auto"/>
      <w:ind w:left="720"/>
    </w:pPr>
    <w:rPr>
      <w:rFonts w:eastAsiaTheme="minorHAnsi"/>
      <w:sz w:val="28"/>
      <w:szCs w:val="28"/>
    </w:rPr>
  </w:style>
  <w:style w:type="paragraph" w:customStyle="1" w:styleId="8A19A8662E7947DEA940FA5C1ABC4CBA4">
    <w:name w:val="8A19A8662E7947DEA940FA5C1ABC4CBA4"/>
    <w:rsid w:val="00B27324"/>
    <w:pPr>
      <w:spacing w:before="120" w:after="200" w:line="271" w:lineRule="auto"/>
      <w:ind w:left="720"/>
    </w:pPr>
    <w:rPr>
      <w:rFonts w:eastAsiaTheme="minorHAnsi"/>
      <w:sz w:val="28"/>
      <w:szCs w:val="28"/>
    </w:rPr>
  </w:style>
  <w:style w:type="paragraph" w:customStyle="1" w:styleId="A6877DBC98714F73BFFCD02B11405EFB4">
    <w:name w:val="A6877DBC98714F73BFFCD02B11405EFB4"/>
    <w:rsid w:val="00B27324"/>
    <w:pPr>
      <w:spacing w:before="120" w:after="200" w:line="271" w:lineRule="auto"/>
      <w:ind w:left="720"/>
    </w:pPr>
    <w:rPr>
      <w:rFonts w:eastAsiaTheme="minorHAnsi"/>
      <w:sz w:val="28"/>
      <w:szCs w:val="28"/>
    </w:rPr>
  </w:style>
  <w:style w:type="paragraph" w:customStyle="1" w:styleId="656FC6883F1A4126BACDA7E3A46A2A934">
    <w:name w:val="656FC6883F1A4126BACDA7E3A46A2A934"/>
    <w:rsid w:val="00B27324"/>
    <w:pPr>
      <w:spacing w:before="120" w:after="200" w:line="271" w:lineRule="auto"/>
      <w:ind w:left="720"/>
    </w:pPr>
    <w:rPr>
      <w:rFonts w:eastAsiaTheme="minorHAnsi"/>
      <w:sz w:val="28"/>
      <w:szCs w:val="28"/>
    </w:rPr>
  </w:style>
  <w:style w:type="paragraph" w:customStyle="1" w:styleId="19BB50F7EED3490D916E417C5F20ABB24">
    <w:name w:val="19BB50F7EED3490D916E417C5F20ABB24"/>
    <w:rsid w:val="00B27324"/>
    <w:pPr>
      <w:spacing w:before="120" w:after="200" w:line="271" w:lineRule="auto"/>
      <w:ind w:left="720"/>
    </w:pPr>
    <w:rPr>
      <w:rFonts w:eastAsiaTheme="minorHAnsi"/>
      <w:sz w:val="28"/>
      <w:szCs w:val="28"/>
    </w:rPr>
  </w:style>
  <w:style w:type="paragraph" w:customStyle="1" w:styleId="4896F74CF39C4A80AD09698BEFBA656B4">
    <w:name w:val="4896F74CF39C4A80AD09698BEFBA656B4"/>
    <w:rsid w:val="00B27324"/>
    <w:pPr>
      <w:spacing w:before="120" w:after="200" w:line="271" w:lineRule="auto"/>
      <w:ind w:left="720"/>
    </w:pPr>
    <w:rPr>
      <w:rFonts w:eastAsiaTheme="minorHAnsi"/>
      <w:sz w:val="28"/>
      <w:szCs w:val="28"/>
    </w:rPr>
  </w:style>
  <w:style w:type="paragraph" w:customStyle="1" w:styleId="F7E61A97F0A74C40825670A2C926E6434">
    <w:name w:val="F7E61A97F0A74C40825670A2C926E6434"/>
    <w:rsid w:val="00B27324"/>
    <w:pPr>
      <w:spacing w:before="120" w:after="200" w:line="271" w:lineRule="auto"/>
      <w:ind w:left="720"/>
    </w:pPr>
    <w:rPr>
      <w:rFonts w:eastAsiaTheme="minorHAnsi"/>
      <w:sz w:val="28"/>
      <w:szCs w:val="28"/>
    </w:rPr>
  </w:style>
  <w:style w:type="paragraph" w:customStyle="1" w:styleId="15DA7020D1274F45921560C0649EA2614">
    <w:name w:val="15DA7020D1274F45921560C0649EA2614"/>
    <w:rsid w:val="00B27324"/>
    <w:pPr>
      <w:spacing w:before="120" w:after="200" w:line="271" w:lineRule="auto"/>
      <w:ind w:left="720"/>
    </w:pPr>
    <w:rPr>
      <w:rFonts w:eastAsiaTheme="minorHAnsi"/>
      <w:sz w:val="28"/>
      <w:szCs w:val="28"/>
    </w:rPr>
  </w:style>
  <w:style w:type="paragraph" w:customStyle="1" w:styleId="C8AB7309459A4347A7D8A655A29893214">
    <w:name w:val="C8AB7309459A4347A7D8A655A29893214"/>
    <w:rsid w:val="00B27324"/>
    <w:pPr>
      <w:spacing w:before="120" w:after="200" w:line="271" w:lineRule="auto"/>
      <w:ind w:left="720"/>
    </w:pPr>
    <w:rPr>
      <w:rFonts w:eastAsiaTheme="minorHAnsi"/>
      <w:sz w:val="28"/>
      <w:szCs w:val="28"/>
    </w:rPr>
  </w:style>
  <w:style w:type="paragraph" w:customStyle="1" w:styleId="7B0528D60213410D84EE04E1A9F850874">
    <w:name w:val="7B0528D60213410D84EE04E1A9F850874"/>
    <w:rsid w:val="00B27324"/>
    <w:pPr>
      <w:spacing w:before="120" w:after="200" w:line="271" w:lineRule="auto"/>
      <w:ind w:left="720"/>
    </w:pPr>
    <w:rPr>
      <w:rFonts w:eastAsiaTheme="minorHAnsi"/>
      <w:sz w:val="28"/>
      <w:szCs w:val="28"/>
    </w:rPr>
  </w:style>
  <w:style w:type="paragraph" w:customStyle="1" w:styleId="1F5DE0DDBB08435487CA91C75D51AC364">
    <w:name w:val="1F5DE0DDBB08435487CA91C75D51AC364"/>
    <w:rsid w:val="00B27324"/>
    <w:pPr>
      <w:spacing w:before="120" w:after="200" w:line="271" w:lineRule="auto"/>
      <w:ind w:left="720"/>
    </w:pPr>
    <w:rPr>
      <w:rFonts w:eastAsiaTheme="minorHAnsi"/>
      <w:sz w:val="28"/>
      <w:szCs w:val="28"/>
    </w:rPr>
  </w:style>
  <w:style w:type="paragraph" w:customStyle="1" w:styleId="63EFBF58EF7A43948F2868BBE5E9A1B9">
    <w:name w:val="63EFBF58EF7A43948F2868BBE5E9A1B9"/>
    <w:rsid w:val="00B27324"/>
    <w:pPr>
      <w:spacing w:after="200" w:line="271" w:lineRule="auto"/>
    </w:pPr>
    <w:rPr>
      <w:rFonts w:eastAsiaTheme="minorHAnsi"/>
      <w:sz w:val="28"/>
      <w:szCs w:val="28"/>
    </w:rPr>
  </w:style>
  <w:style w:type="paragraph" w:customStyle="1" w:styleId="2F503BA5C4BE42FA903757D87686B66A2">
    <w:name w:val="2F503BA5C4BE42FA903757D87686B66A2"/>
    <w:rsid w:val="00B27324"/>
    <w:pPr>
      <w:spacing w:after="200" w:line="271" w:lineRule="auto"/>
    </w:pPr>
    <w:rPr>
      <w:rFonts w:eastAsiaTheme="minorHAnsi"/>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F9F6A-0363-46D2-AB53-553ADA69290A}">
  <ds:schemaRefs>
    <ds:schemaRef ds:uri="http://purl.org/dc/elements/1.1/"/>
    <ds:schemaRef ds:uri="http://schemas.microsoft.com/office/2006/documentManagement/types"/>
    <ds:schemaRef ds:uri="fb0879af-3eba-417a-a55a-ffe6dcd6ca77"/>
    <ds:schemaRef ds:uri="http://schemas.microsoft.com/office/infopath/2007/PartnerControls"/>
    <ds:schemaRef ds:uri="http://purl.org/dc/dcmitype/"/>
    <ds:schemaRef ds:uri="http://www.w3.org/XML/1998/namespace"/>
    <ds:schemaRef ds:uri="http://purl.org/dc/terms/"/>
    <ds:schemaRef ds:uri="http://schemas.microsoft.com/office/2006/metadata/properties"/>
    <ds:schemaRef ds:uri="http://schemas.openxmlformats.org/package/2006/metadata/core-properties"/>
    <ds:schemaRef ds:uri="6dc4bcd6-49db-4c07-9060-8acfc67cef9f"/>
    <ds:schemaRef ds:uri="http://schemas.microsoft.com/sharepoint/v3"/>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AC0EF8-0D4D-4163-AE29-B83C3015F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1</Pages>
  <Words>245</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2022-08-25T17:58:00Z</dcterms:created>
  <dcterms:modified xsi:type="dcterms:W3CDTF">2022-08-25T17:58:00Z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