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340" w:type="pct"/>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1"/>
        <w:gridCol w:w="6665"/>
      </w:tblGrid>
      <w:tr w:rsidR="0090596C" w:rsidRPr="0090596C" w:rsidTr="00015EAA">
        <w:sdt>
          <w:sdtPr>
            <w:rPr>
              <w:sz w:val="24"/>
              <w:shd w:val="clear" w:color="auto" w:fill="000066"/>
            </w:rPr>
            <w:id w:val="1259331922"/>
            <w:placeholder>
              <w:docPart w:val="86D0D8CF0981447CB20745503B2318BB"/>
            </w:placeholder>
            <w:temporary/>
            <w:showingPlcHdr/>
            <w15:appearance w15:val="hidden"/>
          </w:sdtPr>
          <w:sdtEndPr>
            <w:rPr>
              <w:shd w:val="clear" w:color="auto" w:fill="auto"/>
            </w:rPr>
          </w:sdtEndPr>
          <w:sdtContent>
            <w:tc>
              <w:tcPr>
                <w:tcW w:w="5000" w:type="pct"/>
                <w:gridSpan w:val="2"/>
                <w:shd w:val="clear" w:color="auto" w:fill="000066"/>
              </w:tcPr>
              <w:p w:rsidR="00650259" w:rsidRPr="004665C9" w:rsidRDefault="0090596C" w:rsidP="004665C9">
                <w:pPr>
                  <w:pStyle w:val="Heading1"/>
                  <w:ind w:left="-105"/>
                  <w:outlineLvl w:val="0"/>
                  <w:rPr>
                    <w:sz w:val="24"/>
                  </w:rPr>
                </w:pPr>
                <w:r w:rsidRPr="00015EAA">
                  <w:rPr>
                    <w:sz w:val="24"/>
                    <w:shd w:val="clear" w:color="auto" w:fill="000066"/>
                  </w:rPr>
                  <w:t>Student Info</w:t>
                </w:r>
              </w:p>
            </w:tc>
          </w:sdtContent>
        </w:sdt>
      </w:tr>
      <w:tr w:rsidR="00650259" w:rsidRPr="00846B76" w:rsidTr="00A407E5">
        <w:tc>
          <w:tcPr>
            <w:tcW w:w="1666" w:type="pct"/>
            <w:vAlign w:val="bottom"/>
          </w:tcPr>
          <w:sdt>
            <w:sdtPr>
              <w:rPr>
                <w:sz w:val="24"/>
              </w:rPr>
              <w:id w:val="-1941986340"/>
              <w:placeholder>
                <w:docPart w:val="DefaultPlaceholder_-1854013440"/>
              </w:placeholder>
            </w:sdtPr>
            <w:sdtEndPr/>
            <w:sdtContent>
              <w:p w:rsidR="00650259" w:rsidRPr="004665C9" w:rsidRDefault="004B603D" w:rsidP="00A407E5">
                <w:pPr>
                  <w:pStyle w:val="NormalIndent"/>
                  <w:spacing w:before="0"/>
                  <w:ind w:left="-105"/>
                  <w:rPr>
                    <w:sz w:val="24"/>
                  </w:rPr>
                </w:pPr>
                <w:r w:rsidRPr="004665C9">
                  <w:rPr>
                    <w:sz w:val="24"/>
                  </w:rPr>
                  <w:t>Name</w:t>
                </w:r>
              </w:p>
            </w:sdtContent>
          </w:sdt>
        </w:tc>
        <w:tc>
          <w:tcPr>
            <w:tcW w:w="3334" w:type="pct"/>
            <w:tcBorders>
              <w:bottom w:val="single" w:sz="4" w:space="0" w:color="auto"/>
            </w:tcBorders>
            <w:vAlign w:val="bottom"/>
          </w:tcPr>
          <w:p w:rsidR="00650259" w:rsidRPr="004665C9" w:rsidRDefault="00650259" w:rsidP="00A407E5">
            <w:pPr>
              <w:ind w:left="-105"/>
              <w:rPr>
                <w:sz w:val="24"/>
              </w:rPr>
            </w:pPr>
          </w:p>
        </w:tc>
      </w:tr>
      <w:tr w:rsidR="00BF6F90" w:rsidRPr="00846B76" w:rsidTr="00A407E5">
        <w:sdt>
          <w:sdtPr>
            <w:rPr>
              <w:sz w:val="24"/>
            </w:rPr>
            <w:id w:val="302577085"/>
            <w:placeholder>
              <w:docPart w:val="A3BCEB7FA7D54F2ABB519187D6306B76"/>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DOB</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650259" w:rsidRPr="00846B76" w:rsidTr="00A407E5">
        <w:sdt>
          <w:sdtPr>
            <w:rPr>
              <w:sz w:val="24"/>
            </w:rPr>
            <w:id w:val="572943512"/>
            <w:placeholder>
              <w:docPart w:val="3219CC1F18BF48F9A0948482274CCAF3"/>
            </w:placeholder>
            <w:temporary/>
            <w:showingPlcHdr/>
            <w15:appearance w15:val="hidden"/>
          </w:sdtPr>
          <w:sdtEndPr/>
          <w:sdtContent>
            <w:tc>
              <w:tcPr>
                <w:tcW w:w="1666" w:type="pct"/>
                <w:vAlign w:val="bottom"/>
              </w:tcPr>
              <w:p w:rsidR="00650259" w:rsidRPr="004665C9" w:rsidRDefault="004B603D" w:rsidP="00A407E5">
                <w:pPr>
                  <w:pStyle w:val="NormalIndent"/>
                  <w:spacing w:before="0"/>
                  <w:ind w:left="-105"/>
                  <w:rPr>
                    <w:sz w:val="24"/>
                  </w:rPr>
                </w:pPr>
                <w:r w:rsidRPr="004665C9">
                  <w:rPr>
                    <w:sz w:val="24"/>
                  </w:rPr>
                  <w:t>Gender</w:t>
                </w:r>
              </w:p>
            </w:tc>
          </w:sdtContent>
        </w:sdt>
        <w:tc>
          <w:tcPr>
            <w:tcW w:w="3334" w:type="pct"/>
            <w:tcBorders>
              <w:bottom w:val="single" w:sz="4" w:space="0" w:color="auto"/>
            </w:tcBorders>
            <w:vAlign w:val="bottom"/>
          </w:tcPr>
          <w:p w:rsidR="00650259" w:rsidRPr="004665C9" w:rsidRDefault="00650259" w:rsidP="00A407E5">
            <w:pPr>
              <w:ind w:left="-105"/>
              <w:rPr>
                <w:sz w:val="24"/>
              </w:rPr>
            </w:pPr>
          </w:p>
        </w:tc>
      </w:tr>
      <w:tr w:rsidR="00BF6F90" w:rsidRPr="00846B76" w:rsidTr="00A407E5">
        <w:sdt>
          <w:sdtPr>
            <w:rPr>
              <w:sz w:val="24"/>
            </w:rPr>
            <w:id w:val="-965116832"/>
            <w:placeholder>
              <w:docPart w:val="1D289F56DF1D410390114C9CD7C66FA4"/>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Email</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1089120509"/>
            <w:placeholder>
              <w:docPart w:val="8A19A8662E7947DEA940FA5C1ABC4CBA"/>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Phone #</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1381666220"/>
            <w:placeholder>
              <w:docPart w:val="445AA47A2F124BA4853918D9D713752A"/>
            </w:placeholder>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Insurance Company</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947159594"/>
            <w:placeholder>
              <w:docPart w:val="A6877DBC98714F73BFFCD02B11405EFB"/>
            </w:placeholder>
            <w:showingPlcHdr/>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Policy Number</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trPr>
          <w:trHeight w:val="54"/>
        </w:trPr>
        <w:tc>
          <w:tcPr>
            <w:tcW w:w="5000" w:type="pct"/>
            <w:gridSpan w:val="2"/>
            <w:shd w:val="clear" w:color="auto" w:fill="auto"/>
          </w:tcPr>
          <w:p w:rsidR="00BF6F90" w:rsidRPr="004665C9" w:rsidRDefault="00BF6F90" w:rsidP="004665C9">
            <w:pPr>
              <w:ind w:left="-105"/>
              <w:rPr>
                <w:rFonts w:asciiTheme="majorHAnsi" w:hAnsiTheme="majorHAnsi"/>
                <w:b/>
                <w:sz w:val="6"/>
              </w:rPr>
            </w:pPr>
          </w:p>
        </w:tc>
      </w:tr>
      <w:tr w:rsidR="00BF6F90" w:rsidRPr="0090596C" w:rsidTr="00015EAA">
        <w:tc>
          <w:tcPr>
            <w:tcW w:w="5000" w:type="pct"/>
            <w:gridSpan w:val="2"/>
            <w:shd w:val="clear" w:color="auto" w:fill="000066"/>
          </w:tcPr>
          <w:p w:rsidR="00BF6F90" w:rsidRPr="004665C9" w:rsidRDefault="00BF6F90" w:rsidP="004665C9">
            <w:pPr>
              <w:pStyle w:val="Heading1"/>
              <w:ind w:left="-105"/>
              <w:outlineLvl w:val="0"/>
              <w:rPr>
                <w:sz w:val="24"/>
              </w:rPr>
            </w:pPr>
            <w:r w:rsidRPr="004665C9">
              <w:rPr>
                <w:sz w:val="24"/>
              </w:rPr>
              <w:t>Parent/Guardian Information</w:t>
            </w:r>
          </w:p>
        </w:tc>
      </w:tr>
      <w:tr w:rsidR="00BF6F90" w:rsidRPr="00846B76" w:rsidTr="00A407E5">
        <w:sdt>
          <w:sdtPr>
            <w:rPr>
              <w:sz w:val="24"/>
            </w:rPr>
            <w:id w:val="1384843028"/>
            <w:placeholder>
              <w:docPart w:val="656FC6883F1A4126BACDA7E3A46A2A93"/>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Name</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1166290108"/>
            <w:placeholder>
              <w:docPart w:val="19BB50F7EED3490D916E417C5F20ABB2"/>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Email</w:t>
                </w:r>
              </w:p>
            </w:tc>
          </w:sdtContent>
        </w:sdt>
        <w:tc>
          <w:tcPr>
            <w:tcW w:w="3334" w:type="pct"/>
            <w:tcBorders>
              <w:top w:val="single" w:sz="4" w:space="0" w:color="auto"/>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1334104394"/>
            <w:placeholder>
              <w:docPart w:val="4896F74CF39C4A80AD09698BEFBA656B"/>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Phone #</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trPr>
          <w:trHeight w:val="54"/>
        </w:trPr>
        <w:tc>
          <w:tcPr>
            <w:tcW w:w="5000" w:type="pct"/>
            <w:gridSpan w:val="2"/>
            <w:shd w:val="clear" w:color="auto" w:fill="auto"/>
          </w:tcPr>
          <w:p w:rsidR="00BF6F90" w:rsidRPr="004665C9" w:rsidRDefault="00BF6F90" w:rsidP="004665C9">
            <w:pPr>
              <w:ind w:left="-105"/>
              <w:rPr>
                <w:rFonts w:asciiTheme="majorHAnsi" w:hAnsiTheme="majorHAnsi"/>
                <w:b/>
                <w:sz w:val="8"/>
              </w:rPr>
            </w:pPr>
          </w:p>
        </w:tc>
      </w:tr>
      <w:tr w:rsidR="00BF6F90" w:rsidRPr="0090596C" w:rsidTr="00015EAA">
        <w:tc>
          <w:tcPr>
            <w:tcW w:w="5000" w:type="pct"/>
            <w:gridSpan w:val="2"/>
            <w:shd w:val="clear" w:color="auto" w:fill="000066"/>
          </w:tcPr>
          <w:p w:rsidR="00BF6F90" w:rsidRPr="004665C9" w:rsidRDefault="00BF6F90" w:rsidP="004665C9">
            <w:pPr>
              <w:ind w:left="-105"/>
              <w:rPr>
                <w:sz w:val="24"/>
                <w:szCs w:val="16"/>
              </w:rPr>
            </w:pPr>
            <w:bookmarkStart w:id="0" w:name="_Hlk521325947"/>
            <w:r w:rsidRPr="00015EAA">
              <w:rPr>
                <w:sz w:val="24"/>
                <w:shd w:val="clear" w:color="auto" w:fill="000066"/>
              </w:rPr>
              <w:t>Emergency</w:t>
            </w:r>
            <w:r w:rsidRPr="004665C9">
              <w:rPr>
                <w:sz w:val="24"/>
              </w:rPr>
              <w:t xml:space="preserve"> Contact Information </w:t>
            </w:r>
            <w:r w:rsidRPr="004665C9">
              <w:rPr>
                <w:sz w:val="24"/>
                <w:szCs w:val="24"/>
              </w:rPr>
              <w:t>(Please list the name of nearest relative/friend (circle one) to be contacted in case of emergency if parents cannot be reached)</w:t>
            </w:r>
          </w:p>
        </w:tc>
      </w:tr>
      <w:tr w:rsidR="00BF6F90" w:rsidRPr="00846B76" w:rsidTr="00A407E5">
        <w:bookmarkEnd w:id="0" w:displacedByCustomXml="next"/>
        <w:sdt>
          <w:sdtPr>
            <w:rPr>
              <w:sz w:val="24"/>
            </w:rPr>
            <w:id w:val="1773356041"/>
            <w:placeholder>
              <w:docPart w:val="F7E61A97F0A74C40825670A2C926E643"/>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Name</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1917117279"/>
            <w:placeholder>
              <w:docPart w:val="15DA7020D1274F45921560C0649EA261"/>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Email</w:t>
                </w:r>
              </w:p>
            </w:tc>
          </w:sdtContent>
        </w:sdt>
        <w:tc>
          <w:tcPr>
            <w:tcW w:w="3334" w:type="pct"/>
            <w:tcBorders>
              <w:top w:val="single" w:sz="4" w:space="0" w:color="auto"/>
              <w:bottom w:val="single" w:sz="4" w:space="0" w:color="auto"/>
            </w:tcBorders>
            <w:vAlign w:val="bottom"/>
          </w:tcPr>
          <w:p w:rsidR="00BF6F90" w:rsidRPr="004665C9" w:rsidRDefault="00BF6F90" w:rsidP="00A407E5">
            <w:pPr>
              <w:ind w:left="-105"/>
              <w:rPr>
                <w:sz w:val="24"/>
              </w:rPr>
            </w:pPr>
          </w:p>
        </w:tc>
      </w:tr>
      <w:tr w:rsidR="00BF6F90" w:rsidRPr="00846B76" w:rsidTr="00A407E5">
        <w:sdt>
          <w:sdtPr>
            <w:rPr>
              <w:sz w:val="24"/>
            </w:rPr>
            <w:id w:val="793485471"/>
            <w:placeholder>
              <w:docPart w:val="C8AB7309459A4347A7D8A655A2989321"/>
            </w:placeholder>
            <w:temporary/>
            <w:showingPlcHdr/>
            <w15:appearance w15:val="hidden"/>
          </w:sdtPr>
          <w:sdtEndPr/>
          <w:sdtContent>
            <w:tc>
              <w:tcPr>
                <w:tcW w:w="1666" w:type="pct"/>
                <w:vAlign w:val="bottom"/>
              </w:tcPr>
              <w:p w:rsidR="00BF6F90" w:rsidRPr="004665C9" w:rsidRDefault="00BF6F90" w:rsidP="00A407E5">
                <w:pPr>
                  <w:pStyle w:val="NormalIndent"/>
                  <w:spacing w:before="0"/>
                  <w:ind w:left="-105"/>
                  <w:rPr>
                    <w:sz w:val="24"/>
                  </w:rPr>
                </w:pPr>
                <w:r w:rsidRPr="004665C9">
                  <w:rPr>
                    <w:sz w:val="24"/>
                  </w:rPr>
                  <w:t>Phone #</w:t>
                </w:r>
              </w:p>
            </w:tc>
          </w:sdtContent>
        </w:sdt>
        <w:tc>
          <w:tcPr>
            <w:tcW w:w="3334" w:type="pct"/>
            <w:tcBorders>
              <w:bottom w:val="single" w:sz="4" w:space="0" w:color="auto"/>
            </w:tcBorders>
            <w:vAlign w:val="bottom"/>
          </w:tcPr>
          <w:p w:rsidR="00BF6F90" w:rsidRPr="004665C9" w:rsidRDefault="00BF6F90" w:rsidP="00A407E5">
            <w:pPr>
              <w:ind w:left="-105"/>
              <w:rPr>
                <w:sz w:val="24"/>
              </w:rPr>
            </w:pPr>
          </w:p>
        </w:tc>
      </w:tr>
    </w:tbl>
    <w:p w:rsidR="00BF6F90" w:rsidRPr="004665C9" w:rsidRDefault="00BF6F90" w:rsidP="00E677FE">
      <w:pPr>
        <w:spacing w:after="0"/>
        <w:rPr>
          <w:sz w:val="8"/>
          <w:szCs w:val="8"/>
        </w:rPr>
      </w:pPr>
    </w:p>
    <w:tbl>
      <w:tblPr>
        <w:tblStyle w:val="TableGrid"/>
        <w:tblW w:w="5340" w:type="pct"/>
        <w:tblInd w:w="-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1"/>
        <w:gridCol w:w="6665"/>
      </w:tblGrid>
      <w:tr w:rsidR="00BF6F90" w:rsidRPr="0090596C" w:rsidTr="00EA192D">
        <w:tc>
          <w:tcPr>
            <w:tcW w:w="5000" w:type="pct"/>
            <w:gridSpan w:val="2"/>
            <w:shd w:val="clear" w:color="auto" w:fill="000066"/>
          </w:tcPr>
          <w:p w:rsidR="00BF6F90" w:rsidRPr="0090596C" w:rsidRDefault="00BF6F90" w:rsidP="00A407E5">
            <w:pPr>
              <w:ind w:left="-75"/>
            </w:pPr>
            <w:r>
              <w:rPr>
                <w:b/>
              </w:rPr>
              <w:t>Medications</w:t>
            </w:r>
            <w:r>
              <w:t xml:space="preserve">: </w:t>
            </w:r>
            <w:r w:rsidRPr="004665C9">
              <w:rPr>
                <w:sz w:val="24"/>
              </w:rPr>
              <w:t xml:space="preserve">Please list all medications (OTC or Rx) that </w:t>
            </w:r>
            <w:proofErr w:type="gramStart"/>
            <w:r w:rsidRPr="004665C9">
              <w:rPr>
                <w:sz w:val="24"/>
              </w:rPr>
              <w:t>you’ll</w:t>
            </w:r>
            <w:proofErr w:type="gramEnd"/>
            <w:r w:rsidRPr="004665C9">
              <w:rPr>
                <w:sz w:val="24"/>
              </w:rPr>
              <w:t xml:space="preserve"> have </w:t>
            </w:r>
            <w:r w:rsidR="004665C9" w:rsidRPr="004665C9">
              <w:rPr>
                <w:sz w:val="24"/>
              </w:rPr>
              <w:t xml:space="preserve">and dosage </w:t>
            </w:r>
            <w:r w:rsidR="00015EAA">
              <w:rPr>
                <w:sz w:val="24"/>
              </w:rPr>
              <w:t>s</w:t>
            </w:r>
            <w:r w:rsidRPr="004665C9">
              <w:rPr>
                <w:sz w:val="24"/>
              </w:rPr>
              <w:t>chedule.</w:t>
            </w:r>
          </w:p>
        </w:tc>
      </w:tr>
      <w:tr w:rsidR="004665C9" w:rsidRPr="004665C9" w:rsidTr="00A407E5">
        <w:sdt>
          <w:sdtPr>
            <w:rPr>
              <w:sz w:val="24"/>
            </w:rPr>
            <w:id w:val="-528404680"/>
            <w:placeholder>
              <w:docPart w:val="7B0528D60213410D84EE04E1A9F85087"/>
            </w:placeholder>
            <w:temporary/>
            <w:showingPlcHdr/>
            <w15:appearance w15:val="hidden"/>
          </w:sdtPr>
          <w:sdtEndPr/>
          <w:sdtContent>
            <w:tc>
              <w:tcPr>
                <w:tcW w:w="1666" w:type="pct"/>
                <w:vAlign w:val="bottom"/>
              </w:tcPr>
              <w:p w:rsidR="004665C9" w:rsidRPr="004665C9" w:rsidRDefault="004665C9" w:rsidP="00A407E5">
                <w:pPr>
                  <w:pStyle w:val="NormalIndent"/>
                  <w:spacing w:before="0"/>
                  <w:ind w:left="-105"/>
                  <w:rPr>
                    <w:sz w:val="24"/>
                  </w:rPr>
                </w:pPr>
                <w:r w:rsidRPr="004665C9">
                  <w:rPr>
                    <w:sz w:val="24"/>
                  </w:rPr>
                  <w:t>OTC/RX</w:t>
                </w:r>
              </w:p>
            </w:tc>
          </w:sdtContent>
        </w:sdt>
        <w:tc>
          <w:tcPr>
            <w:tcW w:w="3334" w:type="pct"/>
            <w:tcBorders>
              <w:bottom w:val="single" w:sz="4" w:space="0" w:color="auto"/>
            </w:tcBorders>
            <w:vAlign w:val="bottom"/>
          </w:tcPr>
          <w:p w:rsidR="004665C9" w:rsidRPr="004665C9" w:rsidRDefault="004665C9" w:rsidP="00A407E5">
            <w:pPr>
              <w:rPr>
                <w:sz w:val="24"/>
              </w:rPr>
            </w:pPr>
          </w:p>
        </w:tc>
      </w:tr>
      <w:tr w:rsidR="004665C9" w:rsidRPr="004665C9" w:rsidTr="00A407E5">
        <w:sdt>
          <w:sdtPr>
            <w:rPr>
              <w:sz w:val="24"/>
            </w:rPr>
            <w:id w:val="-766155946"/>
            <w:placeholder>
              <w:docPart w:val="1F5DE0DDBB08435487CA91C75D51AC36"/>
            </w:placeholder>
            <w:temporary/>
            <w:showingPlcHdr/>
            <w15:appearance w15:val="hidden"/>
          </w:sdtPr>
          <w:sdtEndPr/>
          <w:sdtContent>
            <w:tc>
              <w:tcPr>
                <w:tcW w:w="1666" w:type="pct"/>
                <w:vAlign w:val="bottom"/>
              </w:tcPr>
              <w:p w:rsidR="004665C9" w:rsidRPr="004665C9" w:rsidRDefault="004665C9" w:rsidP="00A407E5">
                <w:pPr>
                  <w:pStyle w:val="NormalIndent"/>
                  <w:spacing w:before="0"/>
                  <w:ind w:left="-105"/>
                  <w:rPr>
                    <w:sz w:val="24"/>
                  </w:rPr>
                </w:pPr>
                <w:r w:rsidRPr="004665C9">
                  <w:rPr>
                    <w:sz w:val="24"/>
                  </w:rPr>
                  <w:t>OTC/RX</w:t>
                </w:r>
              </w:p>
            </w:tc>
          </w:sdtContent>
        </w:sdt>
        <w:tc>
          <w:tcPr>
            <w:tcW w:w="3334" w:type="pct"/>
            <w:tcBorders>
              <w:top w:val="single" w:sz="4" w:space="0" w:color="auto"/>
              <w:bottom w:val="single" w:sz="4" w:space="0" w:color="auto"/>
            </w:tcBorders>
            <w:vAlign w:val="bottom"/>
          </w:tcPr>
          <w:p w:rsidR="004665C9" w:rsidRPr="004665C9" w:rsidRDefault="004665C9" w:rsidP="00A407E5">
            <w:pPr>
              <w:rPr>
                <w:sz w:val="24"/>
              </w:rPr>
            </w:pPr>
          </w:p>
        </w:tc>
      </w:tr>
    </w:tbl>
    <w:p w:rsidR="00BF6F90" w:rsidRPr="004665C9" w:rsidRDefault="00BF6F90" w:rsidP="00E677FE">
      <w:pPr>
        <w:spacing w:after="0"/>
        <w:rPr>
          <w:sz w:val="10"/>
          <w:szCs w:val="16"/>
        </w:rPr>
      </w:pPr>
    </w:p>
    <w:p w:rsidR="00BF6F90" w:rsidRPr="004665C9" w:rsidRDefault="00BF6F90" w:rsidP="00A407E5">
      <w:pPr>
        <w:spacing w:line="240" w:lineRule="auto"/>
        <w:ind w:left="-270" w:right="-630"/>
        <w:rPr>
          <w:sz w:val="24"/>
          <w:szCs w:val="24"/>
        </w:rPr>
      </w:pPr>
      <w:r w:rsidRPr="004665C9">
        <w:rPr>
          <w:sz w:val="24"/>
          <w:szCs w:val="24"/>
        </w:rPr>
        <w:t>See attached Medication Policy. By signing here, you are acknowledging understanding of and compliance with the policy. ____________</w:t>
      </w:r>
      <w:r w:rsidR="00A407E5">
        <w:rPr>
          <w:sz w:val="24"/>
          <w:szCs w:val="24"/>
        </w:rPr>
        <w:t>_</w:t>
      </w:r>
      <w:r w:rsidRPr="004665C9">
        <w:rPr>
          <w:sz w:val="24"/>
          <w:szCs w:val="24"/>
        </w:rPr>
        <w:t>_____</w:t>
      </w:r>
      <w:r w:rsidR="00015EAA">
        <w:rPr>
          <w:sz w:val="24"/>
          <w:szCs w:val="24"/>
        </w:rPr>
        <w:t>___</w:t>
      </w:r>
      <w:r w:rsidRPr="004665C9">
        <w:rPr>
          <w:sz w:val="24"/>
          <w:szCs w:val="24"/>
        </w:rPr>
        <w:t>____ (Student Signature) ______</w:t>
      </w:r>
      <w:r w:rsidR="00015EAA">
        <w:rPr>
          <w:sz w:val="24"/>
          <w:szCs w:val="24"/>
        </w:rPr>
        <w:t>____</w:t>
      </w:r>
      <w:r w:rsidRPr="004665C9">
        <w:rPr>
          <w:sz w:val="24"/>
          <w:szCs w:val="24"/>
        </w:rPr>
        <w:t>_____ (Date)</w:t>
      </w:r>
    </w:p>
    <w:p w:rsidR="003518DF" w:rsidRPr="004665C9" w:rsidRDefault="003518DF" w:rsidP="003518DF">
      <w:pPr>
        <w:spacing w:after="0"/>
        <w:rPr>
          <w:sz w:val="8"/>
          <w:szCs w:val="8"/>
        </w:rPr>
      </w:pPr>
    </w:p>
    <w:tbl>
      <w:tblPr>
        <w:tblStyle w:val="TableGrid"/>
        <w:tblW w:w="5340" w:type="pct"/>
        <w:tblInd w:w="-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6"/>
      </w:tblGrid>
      <w:tr w:rsidR="003518DF" w:rsidRPr="0090596C" w:rsidTr="00474543">
        <w:tc>
          <w:tcPr>
            <w:tcW w:w="5000" w:type="pct"/>
            <w:shd w:val="clear" w:color="auto" w:fill="000066"/>
          </w:tcPr>
          <w:p w:rsidR="003518DF" w:rsidRPr="0090596C" w:rsidRDefault="003518DF" w:rsidP="00474543">
            <w:pPr>
              <w:ind w:left="-75"/>
            </w:pPr>
            <w:r>
              <w:rPr>
                <w:b/>
              </w:rPr>
              <w:t>Authorization</w:t>
            </w:r>
          </w:p>
        </w:tc>
      </w:tr>
    </w:tbl>
    <w:p w:rsidR="00015EAA" w:rsidRPr="004665C9" w:rsidRDefault="003518DF" w:rsidP="003518DF">
      <w:pPr>
        <w:spacing w:line="240" w:lineRule="auto"/>
        <w:ind w:left="-270" w:right="-630"/>
        <w:rPr>
          <w:sz w:val="24"/>
          <w:szCs w:val="24"/>
        </w:rPr>
      </w:pPr>
      <w:r>
        <w:rPr>
          <w:sz w:val="24"/>
          <w:szCs w:val="24"/>
        </w:rPr>
        <w:t xml:space="preserve">By my signature, </w:t>
      </w:r>
      <w:r w:rsidR="00EB26E6">
        <w:rPr>
          <w:sz w:val="24"/>
          <w:szCs w:val="24"/>
        </w:rPr>
        <w:t xml:space="preserve">the parent and/or the guardian of the above student </w:t>
      </w:r>
      <w:r w:rsidR="00BF6F90" w:rsidRPr="004665C9">
        <w:rPr>
          <w:sz w:val="24"/>
          <w:szCs w:val="24"/>
        </w:rPr>
        <w:t>grant my permission for him/her to participate fully in activities or trips sponsored by Vienna Presbyterian Church. I understand that my signature carries with it the following:</w:t>
      </w:r>
    </w:p>
    <w:p w:rsidR="00BF6F90" w:rsidRPr="004665C9" w:rsidRDefault="00BF6F90" w:rsidP="00A407E5">
      <w:pPr>
        <w:widowControl w:val="0"/>
        <w:numPr>
          <w:ilvl w:val="0"/>
          <w:numId w:val="23"/>
        </w:numPr>
        <w:tabs>
          <w:tab w:val="clear" w:pos="720"/>
          <w:tab w:val="num" w:pos="360"/>
        </w:tabs>
        <w:autoSpaceDE w:val="0"/>
        <w:autoSpaceDN w:val="0"/>
        <w:adjustRightInd w:val="0"/>
        <w:spacing w:after="0" w:line="240" w:lineRule="auto"/>
        <w:ind w:left="90" w:right="-630"/>
        <w:rPr>
          <w:sz w:val="24"/>
          <w:szCs w:val="24"/>
        </w:rPr>
      </w:pPr>
      <w:r w:rsidRPr="004665C9">
        <w:rPr>
          <w:sz w:val="24"/>
          <w:szCs w:val="24"/>
        </w:rPr>
        <w:t>An authorization of any of the adult leaders to obtain necessary medical attention and/or treatment for my son/daughter.</w:t>
      </w:r>
    </w:p>
    <w:p w:rsidR="00BF6F90" w:rsidRPr="004665C9" w:rsidRDefault="00BF6F90" w:rsidP="00A407E5">
      <w:pPr>
        <w:widowControl w:val="0"/>
        <w:numPr>
          <w:ilvl w:val="0"/>
          <w:numId w:val="23"/>
        </w:numPr>
        <w:tabs>
          <w:tab w:val="clear" w:pos="720"/>
          <w:tab w:val="num" w:pos="360"/>
        </w:tabs>
        <w:autoSpaceDE w:val="0"/>
        <w:autoSpaceDN w:val="0"/>
        <w:adjustRightInd w:val="0"/>
        <w:spacing w:after="0" w:line="240" w:lineRule="auto"/>
        <w:ind w:left="90" w:right="-630"/>
        <w:rPr>
          <w:sz w:val="24"/>
          <w:szCs w:val="24"/>
        </w:rPr>
      </w:pPr>
      <w:r w:rsidRPr="004665C9">
        <w:rPr>
          <w:sz w:val="24"/>
          <w:szCs w:val="24"/>
        </w:rPr>
        <w:t>I knowingly release, absolve, indemnify, and hold harmless Vienna Presbyterian Church from all claims that might result from any injury or death of any minor.</w:t>
      </w:r>
    </w:p>
    <w:p w:rsidR="00BF6F90" w:rsidRPr="004665C9" w:rsidRDefault="00BF6F90" w:rsidP="00A407E5">
      <w:pPr>
        <w:widowControl w:val="0"/>
        <w:numPr>
          <w:ilvl w:val="0"/>
          <w:numId w:val="23"/>
        </w:numPr>
        <w:tabs>
          <w:tab w:val="clear" w:pos="720"/>
          <w:tab w:val="num" w:pos="360"/>
        </w:tabs>
        <w:autoSpaceDE w:val="0"/>
        <w:autoSpaceDN w:val="0"/>
        <w:adjustRightInd w:val="0"/>
        <w:spacing w:after="0" w:line="240" w:lineRule="auto"/>
        <w:ind w:left="90" w:right="-630"/>
        <w:rPr>
          <w:sz w:val="24"/>
          <w:szCs w:val="24"/>
        </w:rPr>
      </w:pPr>
      <w:r w:rsidRPr="004665C9">
        <w:rPr>
          <w:sz w:val="24"/>
          <w:szCs w:val="24"/>
        </w:rPr>
        <w:t xml:space="preserve">Should medical help be needed, I agree to pay either directly or through my own health and accident insurance policy </w:t>
      </w:r>
      <w:proofErr w:type="gramStart"/>
      <w:r w:rsidRPr="004665C9">
        <w:rPr>
          <w:sz w:val="24"/>
          <w:szCs w:val="24"/>
        </w:rPr>
        <w:t>all medical</w:t>
      </w:r>
      <w:proofErr w:type="gramEnd"/>
      <w:r w:rsidRPr="004665C9">
        <w:rPr>
          <w:sz w:val="24"/>
          <w:szCs w:val="24"/>
        </w:rPr>
        <w:t xml:space="preserve"> or hospital costs.</w:t>
      </w:r>
    </w:p>
    <w:p w:rsidR="00BF6F90" w:rsidRPr="004475C1" w:rsidRDefault="00BF6F90" w:rsidP="00A407E5">
      <w:pPr>
        <w:widowControl w:val="0"/>
        <w:numPr>
          <w:ilvl w:val="0"/>
          <w:numId w:val="23"/>
        </w:numPr>
        <w:tabs>
          <w:tab w:val="clear" w:pos="720"/>
          <w:tab w:val="num" w:pos="360"/>
        </w:tabs>
        <w:autoSpaceDE w:val="0"/>
        <w:autoSpaceDN w:val="0"/>
        <w:adjustRightInd w:val="0"/>
        <w:spacing w:after="0" w:line="240" w:lineRule="auto"/>
        <w:ind w:left="90" w:right="-630"/>
        <w:rPr>
          <w:sz w:val="24"/>
          <w:szCs w:val="24"/>
        </w:rPr>
      </w:pPr>
      <w:r w:rsidRPr="004665C9">
        <w:rPr>
          <w:sz w:val="24"/>
          <w:szCs w:val="24"/>
        </w:rPr>
        <w:t xml:space="preserve">An authorization to display photos and first name only of my child for VPC promotional purposes such as, but not limited to, bulletin boards, worship bulletins, worship screens, the VPC website and the </w:t>
      </w:r>
      <w:r w:rsidR="003518DF">
        <w:rPr>
          <w:sz w:val="24"/>
          <w:szCs w:val="24"/>
        </w:rPr>
        <w:t>Youth</w:t>
      </w:r>
      <w:r w:rsidRPr="004665C9">
        <w:rPr>
          <w:sz w:val="24"/>
          <w:szCs w:val="24"/>
        </w:rPr>
        <w:t xml:space="preserve"> Ministries Facebook page. (</w:t>
      </w:r>
      <w:r w:rsidRPr="004665C9">
        <w:rPr>
          <w:b/>
          <w:bCs/>
          <w:i/>
          <w:iCs/>
          <w:sz w:val="24"/>
          <w:szCs w:val="24"/>
        </w:rPr>
        <w:t>Please note:</w:t>
      </w:r>
      <w:r w:rsidRPr="004665C9">
        <w:rPr>
          <w:i/>
          <w:iCs/>
          <w:sz w:val="24"/>
          <w:szCs w:val="24"/>
        </w:rPr>
        <w:t>  VPC does not control the disclosure or use of photographs or video taken by participants at events that are open to parents and community members. We encourage all parents to use social media sites (i.e. Facebook, etc.) responsibly.)</w:t>
      </w:r>
    </w:p>
    <w:p w:rsidR="004475C1" w:rsidRDefault="004475C1" w:rsidP="004475C1">
      <w:pPr>
        <w:widowControl w:val="0"/>
        <w:autoSpaceDE w:val="0"/>
        <w:autoSpaceDN w:val="0"/>
        <w:adjustRightInd w:val="0"/>
        <w:spacing w:after="0" w:line="240" w:lineRule="auto"/>
        <w:ind w:left="90" w:right="-630"/>
        <w:rPr>
          <w:i/>
          <w:iCs/>
          <w:sz w:val="24"/>
          <w:szCs w:val="24"/>
        </w:rPr>
      </w:pPr>
    </w:p>
    <w:p w:rsidR="004475C1" w:rsidRPr="004665C9" w:rsidRDefault="004475C1" w:rsidP="004475C1">
      <w:pPr>
        <w:widowControl w:val="0"/>
        <w:autoSpaceDE w:val="0"/>
        <w:autoSpaceDN w:val="0"/>
        <w:adjustRightInd w:val="0"/>
        <w:spacing w:after="0" w:line="240" w:lineRule="auto"/>
        <w:ind w:left="90" w:right="-630"/>
        <w:rPr>
          <w:sz w:val="24"/>
          <w:szCs w:val="24"/>
        </w:rPr>
      </w:pPr>
    </w:p>
    <w:p w:rsidR="004475C1" w:rsidRDefault="004475C1" w:rsidP="004475C1">
      <w:pPr>
        <w:spacing w:after="0"/>
        <w:ind w:right="-630"/>
        <w:rPr>
          <w:sz w:val="24"/>
          <w:szCs w:val="24"/>
        </w:rPr>
      </w:pPr>
      <w:r>
        <w:rPr>
          <w:sz w:val="24"/>
          <w:szCs w:val="24"/>
        </w:rPr>
        <w:t>______________________________</w:t>
      </w:r>
      <w:r>
        <w:rPr>
          <w:sz w:val="24"/>
          <w:szCs w:val="24"/>
        </w:rPr>
        <w:tab/>
      </w:r>
      <w:r>
        <w:rPr>
          <w:sz w:val="24"/>
          <w:szCs w:val="24"/>
        </w:rPr>
        <w:tab/>
      </w:r>
      <w:r>
        <w:rPr>
          <w:sz w:val="24"/>
          <w:szCs w:val="24"/>
        </w:rPr>
        <w:tab/>
      </w:r>
      <w:r>
        <w:rPr>
          <w:sz w:val="24"/>
          <w:szCs w:val="24"/>
        </w:rPr>
        <w:tab/>
        <w:t>_____________</w:t>
      </w:r>
    </w:p>
    <w:p w:rsidR="004475C1" w:rsidRPr="004475C1" w:rsidRDefault="004475C1" w:rsidP="004475C1">
      <w:pPr>
        <w:spacing w:after="0"/>
        <w:ind w:right="-630"/>
        <w:rPr>
          <w:sz w:val="24"/>
          <w:szCs w:val="24"/>
        </w:rPr>
      </w:pPr>
      <w:r>
        <w:rPr>
          <w:sz w:val="24"/>
          <w:szCs w:val="24"/>
        </w:rPr>
        <w:t>S</w:t>
      </w:r>
      <w:r w:rsidR="00BF6F90" w:rsidRPr="004665C9">
        <w:rPr>
          <w:sz w:val="24"/>
          <w:szCs w:val="24"/>
        </w:rPr>
        <w:t>ignature of Parent or legal guardian</w:t>
      </w:r>
      <w:r w:rsidR="00BF6F90" w:rsidRPr="004665C9">
        <w:rPr>
          <w:sz w:val="24"/>
          <w:szCs w:val="24"/>
        </w:rPr>
        <w:tab/>
      </w:r>
      <w:r w:rsidR="00BF6F90" w:rsidRPr="004665C9">
        <w:rPr>
          <w:sz w:val="24"/>
          <w:szCs w:val="24"/>
        </w:rPr>
        <w:tab/>
      </w:r>
      <w:r w:rsidR="00BF6F90" w:rsidRPr="004665C9">
        <w:rPr>
          <w:sz w:val="24"/>
          <w:szCs w:val="24"/>
        </w:rPr>
        <w:tab/>
      </w:r>
      <w:r w:rsidR="00BF6F90" w:rsidRPr="004665C9">
        <w:rPr>
          <w:sz w:val="24"/>
          <w:szCs w:val="24"/>
        </w:rPr>
        <w:tab/>
        <w:t>Date</w:t>
      </w:r>
      <w:r>
        <w:rPr>
          <w:sz w:val="24"/>
          <w:szCs w:val="24"/>
        </w:rPr>
        <w:tab/>
      </w:r>
      <w:r>
        <w:rPr>
          <w:sz w:val="24"/>
          <w:szCs w:val="24"/>
        </w:rPr>
        <w:tab/>
      </w:r>
      <w:r>
        <w:rPr>
          <w:sz w:val="24"/>
          <w:szCs w:val="24"/>
        </w:rPr>
        <w:tab/>
      </w:r>
    </w:p>
    <w:p w:rsidR="004475C1" w:rsidRPr="00171FA9" w:rsidRDefault="004475C1" w:rsidP="004475C1">
      <w:pPr>
        <w:spacing w:after="0"/>
        <w:ind w:right="1440"/>
        <w:rPr>
          <w:rFonts w:ascii="Garamond" w:hAnsi="Garamond"/>
          <w:sz w:val="32"/>
          <w:szCs w:val="60"/>
        </w:rPr>
      </w:pPr>
    </w:p>
    <w:p w:rsidR="004475C1" w:rsidRPr="00171FA9" w:rsidRDefault="004475C1" w:rsidP="004475C1">
      <w:pPr>
        <w:jc w:val="center"/>
        <w:rPr>
          <w:rFonts w:cstheme="minorHAnsi"/>
          <w:sz w:val="36"/>
          <w:szCs w:val="24"/>
        </w:rPr>
      </w:pPr>
      <w:r w:rsidRPr="00171FA9">
        <w:rPr>
          <w:rFonts w:cstheme="minorHAnsi"/>
          <w:sz w:val="36"/>
          <w:szCs w:val="24"/>
        </w:rPr>
        <w:t xml:space="preserve">Summer Trips 2023 - </w:t>
      </w:r>
      <w:r w:rsidRPr="00171FA9">
        <w:rPr>
          <w:rFonts w:cstheme="minorHAnsi"/>
          <w:sz w:val="36"/>
          <w:szCs w:val="24"/>
        </w:rPr>
        <w:t>Medication Policy</w:t>
      </w:r>
    </w:p>
    <w:p w:rsidR="004475C1" w:rsidRPr="00171FA9" w:rsidRDefault="004475C1" w:rsidP="004475C1">
      <w:pPr>
        <w:rPr>
          <w:rFonts w:cstheme="minorHAnsi"/>
          <w:sz w:val="24"/>
          <w:szCs w:val="24"/>
        </w:rPr>
      </w:pPr>
      <w:r w:rsidRPr="00171FA9">
        <w:rPr>
          <w:rFonts w:cstheme="minorHAnsi"/>
          <w:sz w:val="24"/>
          <w:szCs w:val="24"/>
        </w:rPr>
        <w:t>During the Summer Mission Project, the following procedures are in</w:t>
      </w:r>
      <w:r w:rsidRPr="00171FA9">
        <w:rPr>
          <w:rFonts w:cstheme="minorHAnsi"/>
          <w:sz w:val="24"/>
          <w:szCs w:val="24"/>
        </w:rPr>
        <w:t xml:space="preserve"> place relating to medications:</w:t>
      </w:r>
    </w:p>
    <w:p w:rsidR="004475C1" w:rsidRPr="00171FA9" w:rsidRDefault="004475C1" w:rsidP="004475C1">
      <w:pPr>
        <w:rPr>
          <w:rFonts w:cstheme="minorHAnsi"/>
          <w:sz w:val="24"/>
          <w:szCs w:val="24"/>
        </w:rPr>
      </w:pPr>
      <w:r w:rsidRPr="00171FA9">
        <w:rPr>
          <w:rFonts w:cstheme="minorHAnsi"/>
          <w:sz w:val="24"/>
          <w:szCs w:val="24"/>
          <w:u w:val="single"/>
        </w:rPr>
        <w:t>Over the Counter Medications</w:t>
      </w:r>
      <w:bookmarkStart w:id="1" w:name="_GoBack"/>
      <w:bookmarkEnd w:id="1"/>
    </w:p>
    <w:p w:rsidR="004475C1" w:rsidRPr="00171FA9" w:rsidRDefault="004475C1" w:rsidP="004475C1">
      <w:pPr>
        <w:pStyle w:val="ListParagraph"/>
        <w:numPr>
          <w:ilvl w:val="0"/>
          <w:numId w:val="24"/>
        </w:numPr>
        <w:rPr>
          <w:rFonts w:asciiTheme="minorHAnsi" w:hAnsiTheme="minorHAnsi" w:cstheme="minorHAnsi"/>
          <w:sz w:val="24"/>
          <w:szCs w:val="24"/>
        </w:rPr>
      </w:pPr>
      <w:r w:rsidRPr="00171FA9">
        <w:rPr>
          <w:rFonts w:asciiTheme="minorHAnsi" w:hAnsiTheme="minorHAnsi" w:cstheme="minorHAnsi"/>
          <w:sz w:val="24"/>
          <w:szCs w:val="24"/>
        </w:rPr>
        <w:t>All over the counter (</w:t>
      </w:r>
      <w:proofErr w:type="gramStart"/>
      <w:r w:rsidRPr="00171FA9">
        <w:rPr>
          <w:rFonts w:asciiTheme="minorHAnsi" w:hAnsiTheme="minorHAnsi" w:cstheme="minorHAnsi"/>
          <w:sz w:val="24"/>
          <w:szCs w:val="24"/>
        </w:rPr>
        <w:t>non-prescription)</w:t>
      </w:r>
      <w:proofErr w:type="gramEnd"/>
      <w:r w:rsidRPr="00171FA9">
        <w:rPr>
          <w:rFonts w:asciiTheme="minorHAnsi" w:hAnsiTheme="minorHAnsi" w:cstheme="minorHAnsi"/>
          <w:sz w:val="24"/>
          <w:szCs w:val="24"/>
        </w:rPr>
        <w:t xml:space="preserve"> medications must be in their original container.</w:t>
      </w:r>
    </w:p>
    <w:p w:rsidR="004475C1" w:rsidRPr="00171FA9" w:rsidRDefault="004475C1" w:rsidP="004475C1">
      <w:pPr>
        <w:pStyle w:val="ListParagraph"/>
        <w:numPr>
          <w:ilvl w:val="0"/>
          <w:numId w:val="24"/>
        </w:numPr>
        <w:rPr>
          <w:rFonts w:asciiTheme="minorHAnsi" w:hAnsiTheme="minorHAnsi" w:cstheme="minorHAnsi"/>
          <w:sz w:val="24"/>
          <w:szCs w:val="24"/>
        </w:rPr>
      </w:pPr>
      <w:r w:rsidRPr="00171FA9">
        <w:rPr>
          <w:rFonts w:asciiTheme="minorHAnsi" w:hAnsiTheme="minorHAnsi" w:cstheme="minorHAnsi"/>
          <w:sz w:val="24"/>
          <w:szCs w:val="24"/>
        </w:rPr>
        <w:t xml:space="preserve">Your child’s name needs to </w:t>
      </w:r>
      <w:proofErr w:type="gramStart"/>
      <w:r w:rsidRPr="00171FA9">
        <w:rPr>
          <w:rFonts w:asciiTheme="minorHAnsi" w:hAnsiTheme="minorHAnsi" w:cstheme="minorHAnsi"/>
          <w:sz w:val="24"/>
          <w:szCs w:val="24"/>
        </w:rPr>
        <w:t>be written</w:t>
      </w:r>
      <w:proofErr w:type="gramEnd"/>
      <w:r w:rsidRPr="00171FA9">
        <w:rPr>
          <w:rFonts w:asciiTheme="minorHAnsi" w:hAnsiTheme="minorHAnsi" w:cstheme="minorHAnsi"/>
          <w:sz w:val="24"/>
          <w:szCs w:val="24"/>
        </w:rPr>
        <w:t xml:space="preserve"> on the container in permanent ink with the dosage/schedule to be taken.</w:t>
      </w:r>
    </w:p>
    <w:p w:rsidR="004475C1" w:rsidRPr="00171FA9" w:rsidRDefault="004475C1" w:rsidP="004475C1">
      <w:pPr>
        <w:pStyle w:val="ListParagraph"/>
        <w:numPr>
          <w:ilvl w:val="0"/>
          <w:numId w:val="24"/>
        </w:numPr>
        <w:spacing w:after="240"/>
        <w:rPr>
          <w:rFonts w:asciiTheme="minorHAnsi" w:hAnsiTheme="minorHAnsi" w:cstheme="minorHAnsi"/>
          <w:sz w:val="24"/>
          <w:szCs w:val="24"/>
        </w:rPr>
      </w:pPr>
      <w:r w:rsidRPr="00171FA9">
        <w:rPr>
          <w:rFonts w:asciiTheme="minorHAnsi" w:hAnsiTheme="minorHAnsi" w:cstheme="minorHAnsi"/>
          <w:sz w:val="24"/>
          <w:szCs w:val="24"/>
        </w:rPr>
        <w:t xml:space="preserve">The medications are to </w:t>
      </w:r>
      <w:proofErr w:type="gramStart"/>
      <w:r w:rsidRPr="00171FA9">
        <w:rPr>
          <w:rFonts w:asciiTheme="minorHAnsi" w:hAnsiTheme="minorHAnsi" w:cstheme="minorHAnsi"/>
          <w:sz w:val="24"/>
          <w:szCs w:val="24"/>
        </w:rPr>
        <w:t>be turned in</w:t>
      </w:r>
      <w:proofErr w:type="gramEnd"/>
      <w:r w:rsidRPr="00171FA9">
        <w:rPr>
          <w:rFonts w:asciiTheme="minorHAnsi" w:hAnsiTheme="minorHAnsi" w:cstheme="minorHAnsi"/>
          <w:sz w:val="24"/>
          <w:szCs w:val="24"/>
        </w:rPr>
        <w:t xml:space="preserve"> to the designated Adult Leader at check-in before departure from Vienna Presbyterian Church.</w:t>
      </w:r>
    </w:p>
    <w:p w:rsidR="004475C1" w:rsidRPr="00171FA9" w:rsidRDefault="004475C1" w:rsidP="004475C1">
      <w:pPr>
        <w:rPr>
          <w:rFonts w:cstheme="minorHAnsi"/>
          <w:sz w:val="24"/>
          <w:szCs w:val="24"/>
        </w:rPr>
      </w:pPr>
      <w:r w:rsidRPr="00171FA9">
        <w:rPr>
          <w:rFonts w:cstheme="minorHAnsi"/>
          <w:sz w:val="24"/>
          <w:szCs w:val="24"/>
          <w:u w:val="single"/>
        </w:rPr>
        <w:t>Prescription Medications</w:t>
      </w:r>
    </w:p>
    <w:p w:rsidR="004475C1" w:rsidRPr="00171FA9" w:rsidRDefault="004475C1" w:rsidP="004475C1">
      <w:pPr>
        <w:pStyle w:val="ListParagraph"/>
        <w:numPr>
          <w:ilvl w:val="0"/>
          <w:numId w:val="25"/>
        </w:numPr>
        <w:rPr>
          <w:rFonts w:asciiTheme="minorHAnsi" w:hAnsiTheme="minorHAnsi" w:cstheme="minorHAnsi"/>
          <w:sz w:val="24"/>
          <w:szCs w:val="24"/>
        </w:rPr>
      </w:pPr>
      <w:r w:rsidRPr="00171FA9">
        <w:rPr>
          <w:rFonts w:asciiTheme="minorHAnsi" w:hAnsiTheme="minorHAnsi" w:cstheme="minorHAnsi"/>
          <w:sz w:val="24"/>
          <w:szCs w:val="24"/>
        </w:rPr>
        <w:t>Medications are to be in an original container which is labeled with the following information:</w:t>
      </w:r>
    </w:p>
    <w:p w:rsidR="004475C1" w:rsidRPr="00171FA9" w:rsidRDefault="004475C1" w:rsidP="004475C1">
      <w:pPr>
        <w:pStyle w:val="ListParagraph"/>
        <w:numPr>
          <w:ilvl w:val="1"/>
          <w:numId w:val="25"/>
        </w:numPr>
        <w:rPr>
          <w:rFonts w:asciiTheme="minorHAnsi" w:hAnsiTheme="minorHAnsi" w:cstheme="minorHAnsi"/>
          <w:sz w:val="24"/>
          <w:szCs w:val="24"/>
        </w:rPr>
      </w:pPr>
      <w:r w:rsidRPr="00171FA9">
        <w:rPr>
          <w:rFonts w:asciiTheme="minorHAnsi" w:hAnsiTheme="minorHAnsi" w:cstheme="minorHAnsi"/>
          <w:sz w:val="24"/>
          <w:szCs w:val="24"/>
        </w:rPr>
        <w:t>Student name</w:t>
      </w:r>
    </w:p>
    <w:p w:rsidR="004475C1" w:rsidRPr="00171FA9" w:rsidRDefault="004475C1" w:rsidP="004475C1">
      <w:pPr>
        <w:pStyle w:val="ListParagraph"/>
        <w:numPr>
          <w:ilvl w:val="1"/>
          <w:numId w:val="25"/>
        </w:numPr>
        <w:rPr>
          <w:rFonts w:asciiTheme="minorHAnsi" w:hAnsiTheme="minorHAnsi" w:cstheme="minorHAnsi"/>
          <w:sz w:val="24"/>
          <w:szCs w:val="24"/>
        </w:rPr>
      </w:pPr>
      <w:r w:rsidRPr="00171FA9">
        <w:rPr>
          <w:rFonts w:asciiTheme="minorHAnsi" w:hAnsiTheme="minorHAnsi" w:cstheme="minorHAnsi"/>
          <w:sz w:val="24"/>
          <w:szCs w:val="24"/>
        </w:rPr>
        <w:t>Dosage/schedule to be taken</w:t>
      </w:r>
    </w:p>
    <w:p w:rsidR="004475C1" w:rsidRPr="00171FA9" w:rsidRDefault="004475C1" w:rsidP="004475C1">
      <w:pPr>
        <w:pStyle w:val="ListParagraph"/>
        <w:rPr>
          <w:rFonts w:asciiTheme="minorHAnsi" w:hAnsiTheme="minorHAnsi" w:cstheme="minorHAnsi"/>
          <w:sz w:val="24"/>
          <w:szCs w:val="24"/>
        </w:rPr>
      </w:pPr>
      <w:r w:rsidRPr="00171FA9">
        <w:rPr>
          <w:rFonts w:asciiTheme="minorHAnsi" w:hAnsiTheme="minorHAnsi" w:cstheme="minorHAnsi"/>
          <w:sz w:val="24"/>
          <w:szCs w:val="24"/>
        </w:rPr>
        <w:t xml:space="preserve">**NOTE: additional containers with a pharmacy label </w:t>
      </w:r>
      <w:proofErr w:type="gramStart"/>
      <w:r w:rsidRPr="00171FA9">
        <w:rPr>
          <w:rFonts w:asciiTheme="minorHAnsi" w:hAnsiTheme="minorHAnsi" w:cstheme="minorHAnsi"/>
          <w:sz w:val="24"/>
          <w:szCs w:val="24"/>
        </w:rPr>
        <w:t>can be obtained</w:t>
      </w:r>
      <w:proofErr w:type="gramEnd"/>
      <w:r w:rsidRPr="00171FA9">
        <w:rPr>
          <w:rFonts w:asciiTheme="minorHAnsi" w:hAnsiTheme="minorHAnsi" w:cstheme="minorHAnsi"/>
          <w:sz w:val="24"/>
          <w:szCs w:val="24"/>
        </w:rPr>
        <w:t xml:space="preserve"> from your pharmacy upon request for your convenience. </w:t>
      </w:r>
    </w:p>
    <w:p w:rsidR="004475C1" w:rsidRPr="00171FA9" w:rsidRDefault="004475C1" w:rsidP="004475C1">
      <w:pPr>
        <w:pStyle w:val="ListParagraph"/>
        <w:numPr>
          <w:ilvl w:val="0"/>
          <w:numId w:val="25"/>
        </w:numPr>
        <w:rPr>
          <w:rFonts w:asciiTheme="minorHAnsi" w:hAnsiTheme="minorHAnsi" w:cstheme="minorHAnsi"/>
          <w:sz w:val="24"/>
          <w:szCs w:val="24"/>
        </w:rPr>
      </w:pPr>
      <w:r w:rsidRPr="00171FA9">
        <w:rPr>
          <w:rFonts w:asciiTheme="minorHAnsi" w:hAnsiTheme="minorHAnsi" w:cstheme="minorHAnsi"/>
          <w:sz w:val="24"/>
          <w:szCs w:val="24"/>
        </w:rPr>
        <w:t xml:space="preserve">The medications are to </w:t>
      </w:r>
      <w:proofErr w:type="gramStart"/>
      <w:r w:rsidRPr="00171FA9">
        <w:rPr>
          <w:rFonts w:asciiTheme="minorHAnsi" w:hAnsiTheme="minorHAnsi" w:cstheme="minorHAnsi"/>
          <w:sz w:val="24"/>
          <w:szCs w:val="24"/>
        </w:rPr>
        <w:t>be turned in</w:t>
      </w:r>
      <w:proofErr w:type="gramEnd"/>
      <w:r w:rsidRPr="00171FA9">
        <w:rPr>
          <w:rFonts w:asciiTheme="minorHAnsi" w:hAnsiTheme="minorHAnsi" w:cstheme="minorHAnsi"/>
          <w:sz w:val="24"/>
          <w:szCs w:val="24"/>
        </w:rPr>
        <w:t xml:space="preserve"> to the designated Adult Leader at check-in before departure from Vienna Presbyterian Church.</w:t>
      </w:r>
    </w:p>
    <w:p w:rsidR="004475C1" w:rsidRPr="00171FA9" w:rsidRDefault="004475C1" w:rsidP="004475C1">
      <w:pPr>
        <w:pStyle w:val="ListParagraph"/>
        <w:numPr>
          <w:ilvl w:val="0"/>
          <w:numId w:val="25"/>
        </w:numPr>
        <w:rPr>
          <w:rFonts w:asciiTheme="minorHAnsi" w:hAnsiTheme="minorHAnsi" w:cstheme="minorHAnsi"/>
          <w:sz w:val="24"/>
          <w:szCs w:val="24"/>
        </w:rPr>
      </w:pPr>
      <w:r w:rsidRPr="00171FA9">
        <w:rPr>
          <w:rFonts w:asciiTheme="minorHAnsi" w:hAnsiTheme="minorHAnsi" w:cstheme="minorHAnsi"/>
          <w:sz w:val="24"/>
          <w:szCs w:val="24"/>
        </w:rPr>
        <w:t xml:space="preserve">The adult leader will provide the medication to the student to </w:t>
      </w:r>
      <w:proofErr w:type="gramStart"/>
      <w:r w:rsidRPr="00171FA9">
        <w:rPr>
          <w:rFonts w:asciiTheme="minorHAnsi" w:hAnsiTheme="minorHAnsi" w:cstheme="minorHAnsi"/>
          <w:sz w:val="24"/>
          <w:szCs w:val="24"/>
        </w:rPr>
        <w:t>be taken</w:t>
      </w:r>
      <w:proofErr w:type="gramEnd"/>
      <w:r w:rsidRPr="00171FA9">
        <w:rPr>
          <w:rFonts w:asciiTheme="minorHAnsi" w:hAnsiTheme="minorHAnsi" w:cstheme="minorHAnsi"/>
          <w:sz w:val="24"/>
          <w:szCs w:val="24"/>
        </w:rPr>
        <w:t xml:space="preserve"> at the designated time.</w:t>
      </w:r>
    </w:p>
    <w:p w:rsidR="004475C1" w:rsidRPr="00171FA9" w:rsidRDefault="004475C1" w:rsidP="004475C1">
      <w:pPr>
        <w:pStyle w:val="ListParagraph"/>
        <w:numPr>
          <w:ilvl w:val="0"/>
          <w:numId w:val="25"/>
        </w:numPr>
        <w:rPr>
          <w:rFonts w:asciiTheme="minorHAnsi" w:hAnsiTheme="minorHAnsi" w:cstheme="minorHAnsi"/>
          <w:sz w:val="24"/>
          <w:szCs w:val="24"/>
        </w:rPr>
      </w:pPr>
      <w:r w:rsidRPr="00171FA9">
        <w:rPr>
          <w:rFonts w:asciiTheme="minorHAnsi" w:hAnsiTheme="minorHAnsi" w:cstheme="minorHAnsi"/>
          <w:sz w:val="24"/>
          <w:szCs w:val="24"/>
        </w:rPr>
        <w:t xml:space="preserve">AFTER the designated adult leader has been informed of the </w:t>
      </w:r>
      <w:proofErr w:type="gramStart"/>
      <w:r w:rsidRPr="00171FA9">
        <w:rPr>
          <w:rFonts w:asciiTheme="minorHAnsi" w:hAnsiTheme="minorHAnsi" w:cstheme="minorHAnsi"/>
          <w:sz w:val="24"/>
          <w:szCs w:val="24"/>
        </w:rPr>
        <w:t>need.,</w:t>
      </w:r>
      <w:proofErr w:type="gramEnd"/>
      <w:r w:rsidRPr="00171FA9">
        <w:rPr>
          <w:rFonts w:asciiTheme="minorHAnsi" w:hAnsiTheme="minorHAnsi" w:cstheme="minorHAnsi"/>
          <w:sz w:val="24"/>
          <w:szCs w:val="24"/>
        </w:rPr>
        <w:t xml:space="preserve"> students will be allowed to carry/self-administer asthma inhalers and self-injected epinephrine. </w:t>
      </w:r>
    </w:p>
    <w:p w:rsidR="004475C1" w:rsidRPr="00171FA9" w:rsidRDefault="004475C1" w:rsidP="004475C1">
      <w:pPr>
        <w:rPr>
          <w:rFonts w:cstheme="minorHAnsi"/>
          <w:sz w:val="24"/>
          <w:szCs w:val="24"/>
        </w:rPr>
      </w:pPr>
    </w:p>
    <w:p w:rsidR="004475C1" w:rsidRPr="00171FA9" w:rsidRDefault="004475C1" w:rsidP="004475C1">
      <w:pPr>
        <w:rPr>
          <w:rFonts w:cstheme="minorHAnsi"/>
          <w:sz w:val="24"/>
          <w:szCs w:val="24"/>
        </w:rPr>
      </w:pPr>
      <w:r w:rsidRPr="00171FA9">
        <w:rPr>
          <w:rFonts w:cstheme="minorHAnsi"/>
          <w:color w:val="FF0000"/>
          <w:sz w:val="24"/>
          <w:szCs w:val="24"/>
        </w:rPr>
        <w:t>STUDENTS may not ever share medications, even over-the-counter, with another student.</w:t>
      </w:r>
      <w:r w:rsidRPr="00171FA9">
        <w:rPr>
          <w:rFonts w:cstheme="minorHAnsi"/>
          <w:sz w:val="24"/>
          <w:szCs w:val="24"/>
        </w:rPr>
        <w:t xml:space="preserve"> </w:t>
      </w:r>
    </w:p>
    <w:p w:rsidR="00A407E5" w:rsidRPr="00171FA9" w:rsidRDefault="004475C1" w:rsidP="004475C1">
      <w:pPr>
        <w:rPr>
          <w:rFonts w:cstheme="minorHAnsi"/>
          <w:sz w:val="24"/>
          <w:szCs w:val="24"/>
        </w:rPr>
      </w:pPr>
      <w:r w:rsidRPr="00171FA9">
        <w:rPr>
          <w:rFonts w:cstheme="minorHAnsi"/>
          <w:sz w:val="24"/>
          <w:szCs w:val="24"/>
        </w:rPr>
        <w:t>Note: First Aid Kits will be equipped with Advil, Tylenol, etc.</w:t>
      </w:r>
    </w:p>
    <w:sectPr w:rsidR="00A407E5" w:rsidRPr="00171FA9" w:rsidSect="00015EAA">
      <w:headerReference w:type="default" r:id="rId11"/>
      <w:footerReference w:type="default" r:id="rId12"/>
      <w:pgSz w:w="12240" w:h="15840"/>
      <w:pgMar w:top="900" w:right="1440" w:bottom="99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03D" w:rsidRDefault="004B603D" w:rsidP="00650259">
      <w:pPr>
        <w:spacing w:after="0" w:line="240" w:lineRule="auto"/>
      </w:pPr>
      <w:r>
        <w:separator/>
      </w:r>
    </w:p>
  </w:endnote>
  <w:endnote w:type="continuationSeparator" w:id="0">
    <w:p w:rsidR="004B603D" w:rsidRDefault="004B603D"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8329A3E-5AD5-4AC0-9784-BE63930E6291}"/>
    <w:embedBold r:id="rId2" w:fontKey="{B71C4808-F5C2-4E62-AB58-5122A633381F}"/>
    <w:embedItalic r:id="rId3" w:fontKey="{BA5806F8-2C0C-4B23-A82A-0270D3FB35E6}"/>
    <w:embedBoldItalic r:id="rId4" w:fontKey="{93C15F62-A49D-41E0-BC4A-5AAB56C3F488}"/>
  </w:font>
  <w:font w:name="Corbel">
    <w:panose1 w:val="020B0503020204020204"/>
    <w:charset w:val="00"/>
    <w:family w:val="swiss"/>
    <w:pitch w:val="variable"/>
    <w:sig w:usb0="A00002EF" w:usb1="4000A44B" w:usb2="00000000" w:usb3="00000000" w:csb0="0000019F" w:csb1="00000000"/>
    <w:embedRegular r:id="rId5" w:fontKey="{70AC0AFB-7752-4BC7-A051-FBA47145E3F3}"/>
    <w:embedBold r:id="rId6" w:fontKey="{668DB5FF-F367-4FC0-B4E4-671F885DC580}"/>
    <w:embedItalic r:id="rId7" w:fontKey="{2DB6273B-8E42-48C0-BC74-8DE50A1CD021}"/>
  </w:font>
  <w:font w:name="Consolas">
    <w:panose1 w:val="020B0609020204030204"/>
    <w:charset w:val="00"/>
    <w:family w:val="modern"/>
    <w:pitch w:val="fixed"/>
    <w:sig w:usb0="E00006FF" w:usb1="0000FCFF" w:usb2="00000001" w:usb3="00000000" w:csb0="0000019F" w:csb1="00000000"/>
    <w:embedRegular r:id="rId8" w:fontKey="{F3B5837D-614E-4C37-B683-DAEF54F11B08}"/>
  </w:font>
  <w:font w:name="Garamond">
    <w:panose1 w:val="02020404030301010803"/>
    <w:charset w:val="00"/>
    <w:family w:val="roman"/>
    <w:pitch w:val="variable"/>
    <w:sig w:usb0="00000287" w:usb1="00000000" w:usb2="00000000" w:usb3="00000000" w:csb0="0000009F" w:csb1="00000000"/>
    <w:embedRegular r:id="rId9" w:fontKey="{AF647909-6BB5-4563-8C10-EE4D0B3BA8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7F7B5D" w:rsidRPr="007F7B5D" w:rsidTr="00C4167A">
      <w:tc>
        <w:tcPr>
          <w:tcW w:w="4675" w:type="dxa"/>
          <w:vAlign w:val="center"/>
        </w:tcPr>
        <w:p w:rsidR="007F7B5D" w:rsidRPr="007F7B5D" w:rsidRDefault="007F7B5D" w:rsidP="007F7B5D">
          <w:pPr>
            <w:tabs>
              <w:tab w:val="center" w:pos="4680"/>
              <w:tab w:val="right" w:pos="9810"/>
            </w:tabs>
            <w:spacing w:after="0" w:line="240" w:lineRule="auto"/>
            <w:rPr>
              <w:sz w:val="18"/>
              <w:szCs w:val="24"/>
            </w:rPr>
          </w:pPr>
        </w:p>
      </w:tc>
      <w:tc>
        <w:tcPr>
          <w:tcW w:w="4675" w:type="dxa"/>
          <w:vAlign w:val="center"/>
        </w:tcPr>
        <w:p w:rsidR="007F7B5D" w:rsidRPr="007F7B5D" w:rsidRDefault="007F7B5D" w:rsidP="007F7B5D">
          <w:pPr>
            <w:tabs>
              <w:tab w:val="center" w:pos="4680"/>
              <w:tab w:val="right" w:pos="9810"/>
            </w:tabs>
            <w:spacing w:after="0" w:line="240" w:lineRule="auto"/>
            <w:jc w:val="right"/>
            <w:rPr>
              <w:sz w:val="18"/>
              <w:szCs w:val="24"/>
            </w:rPr>
          </w:pPr>
        </w:p>
      </w:tc>
    </w:tr>
  </w:tbl>
  <w:p w:rsidR="0090596C" w:rsidRDefault="0090596C" w:rsidP="007F7B5D">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03D" w:rsidRDefault="004B603D" w:rsidP="00650259">
      <w:pPr>
        <w:spacing w:after="0" w:line="240" w:lineRule="auto"/>
      </w:pPr>
      <w:r>
        <w:separator/>
      </w:r>
    </w:p>
  </w:footnote>
  <w:footnote w:type="continuationSeparator" w:id="0">
    <w:p w:rsidR="004B603D" w:rsidRDefault="004B603D"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259" w:rsidRPr="00A407E5" w:rsidRDefault="004D3D37" w:rsidP="00A407E5">
    <w:pPr>
      <w:pStyle w:val="NoSpacing"/>
      <w:spacing w:after="0"/>
      <w:jc w:val="center"/>
      <w:rPr>
        <w:sz w:val="32"/>
      </w:rPr>
    </w:pPr>
    <w:r w:rsidRPr="004D3D37">
      <w:rPr>
        <w:noProof/>
        <w:color w:val="0070C0"/>
      </w:rPr>
      <w:drawing>
        <wp:anchor distT="0" distB="0" distL="114300" distR="114300" simplePos="0" relativeHeight="251659264" behindDoc="1" locked="0" layoutInCell="1" allowOverlap="1" wp14:anchorId="0A708ED5" wp14:editId="1B242C64">
          <wp:simplePos x="0" y="0"/>
          <wp:positionH relativeFrom="page">
            <wp:posOffset>390525</wp:posOffset>
          </wp:positionH>
          <wp:positionV relativeFrom="paragraph">
            <wp:posOffset>-457200</wp:posOffset>
          </wp:positionV>
          <wp:extent cx="1057620" cy="733425"/>
          <wp:effectExtent l="0" t="0" r="9525" b="0"/>
          <wp:wrapNone/>
          <wp:docPr id="12" name="Picture 0" descr="VPC-Letterhead-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C-Letterhead-2-A.jpg"/>
                  <pic:cNvPicPr/>
                </pic:nvPicPr>
                <pic:blipFill rotWithShape="1">
                  <a:blip r:embed="rId1"/>
                  <a:srcRect t="18823" r="73009"/>
                  <a:stretch/>
                </pic:blipFill>
                <pic:spPr bwMode="auto">
                  <a:xfrm>
                    <a:off x="0" y="0"/>
                    <a:ext cx="1057620"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7E5" w:rsidRPr="004D3D37">
      <w:rPr>
        <w:color w:val="0070C0"/>
        <w:sz w:val="32"/>
      </w:rPr>
      <w:t xml:space="preserve">VPC </w:t>
    </w:r>
    <w:r w:rsidR="004475C1">
      <w:rPr>
        <w:color w:val="0070C0"/>
        <w:sz w:val="32"/>
      </w:rPr>
      <w:t>Summer</w:t>
    </w:r>
    <w:r w:rsidR="00A407E5" w:rsidRPr="004D3D37">
      <w:rPr>
        <w:color w:val="0070C0"/>
        <w:sz w:val="32"/>
      </w:rPr>
      <w:t xml:space="preserve"> Trip Registration and Medical Release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927AE"/>
    <w:multiLevelType w:val="hybridMultilevel"/>
    <w:tmpl w:val="FEE65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77342"/>
    <w:multiLevelType w:val="hybridMultilevel"/>
    <w:tmpl w:val="BA3AC7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1003F57"/>
    <w:multiLevelType w:val="hybridMultilevel"/>
    <w:tmpl w:val="7430E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10"/>
  </w:num>
  <w:num w:numId="3">
    <w:abstractNumId w:val="18"/>
  </w:num>
  <w:num w:numId="4">
    <w:abstractNumId w:val="15"/>
  </w:num>
  <w:num w:numId="5">
    <w:abstractNumId w:val="16"/>
  </w:num>
  <w:num w:numId="6">
    <w:abstractNumId w:val="22"/>
  </w:num>
  <w:num w:numId="7">
    <w:abstractNumId w:val="9"/>
  </w:num>
  <w:num w:numId="8">
    <w:abstractNumId w:val="13"/>
  </w:num>
  <w:num w:numId="9">
    <w:abstractNumId w:val="20"/>
  </w:num>
  <w:num w:numId="10">
    <w:abstractNumId w:val="3"/>
  </w:num>
  <w:num w:numId="11">
    <w:abstractNumId w:val="8"/>
  </w:num>
  <w:num w:numId="12">
    <w:abstractNumId w:val="2"/>
  </w:num>
  <w:num w:numId="13">
    <w:abstractNumId w:val="4"/>
  </w:num>
  <w:num w:numId="14">
    <w:abstractNumId w:val="12"/>
  </w:num>
  <w:num w:numId="15">
    <w:abstractNumId w:val="11"/>
  </w:num>
  <w:num w:numId="16">
    <w:abstractNumId w:val="19"/>
  </w:num>
  <w:num w:numId="17">
    <w:abstractNumId w:val="6"/>
  </w:num>
  <w:num w:numId="18">
    <w:abstractNumId w:val="24"/>
  </w:num>
  <w:num w:numId="19">
    <w:abstractNumId w:val="21"/>
  </w:num>
  <w:num w:numId="20">
    <w:abstractNumId w:val="17"/>
  </w:num>
  <w:num w:numId="21">
    <w:abstractNumId w:val="23"/>
  </w:num>
  <w:num w:numId="22">
    <w:abstractNumId w:val="7"/>
  </w:num>
  <w:num w:numId="23">
    <w:abstractNumId w:val="1"/>
  </w:num>
  <w:num w:numId="24">
    <w:abstractNumId w:val="5"/>
  </w:num>
  <w:num w:numId="2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03D"/>
    <w:rsid w:val="00015EAA"/>
    <w:rsid w:val="000456E1"/>
    <w:rsid w:val="00052382"/>
    <w:rsid w:val="0006568A"/>
    <w:rsid w:val="00076F0F"/>
    <w:rsid w:val="00084253"/>
    <w:rsid w:val="000D1F49"/>
    <w:rsid w:val="00171FA9"/>
    <w:rsid w:val="001727CA"/>
    <w:rsid w:val="002928D0"/>
    <w:rsid w:val="002C56E6"/>
    <w:rsid w:val="003518DF"/>
    <w:rsid w:val="00361E11"/>
    <w:rsid w:val="003B4744"/>
    <w:rsid w:val="003F0847"/>
    <w:rsid w:val="0040090B"/>
    <w:rsid w:val="004475C1"/>
    <w:rsid w:val="0046302A"/>
    <w:rsid w:val="004665C9"/>
    <w:rsid w:val="00487D2D"/>
    <w:rsid w:val="004B603D"/>
    <w:rsid w:val="004D3D37"/>
    <w:rsid w:val="004D5D62"/>
    <w:rsid w:val="005112D0"/>
    <w:rsid w:val="00577E06"/>
    <w:rsid w:val="00590C78"/>
    <w:rsid w:val="005A3BF7"/>
    <w:rsid w:val="005F2035"/>
    <w:rsid w:val="005F7990"/>
    <w:rsid w:val="0063739C"/>
    <w:rsid w:val="00650259"/>
    <w:rsid w:val="00770F25"/>
    <w:rsid w:val="007A35A8"/>
    <w:rsid w:val="007B0A85"/>
    <w:rsid w:val="007C6A52"/>
    <w:rsid w:val="007F7B5D"/>
    <w:rsid w:val="0082043E"/>
    <w:rsid w:val="00836129"/>
    <w:rsid w:val="008E203A"/>
    <w:rsid w:val="0090596C"/>
    <w:rsid w:val="0091229C"/>
    <w:rsid w:val="00940E73"/>
    <w:rsid w:val="0098597D"/>
    <w:rsid w:val="009F619A"/>
    <w:rsid w:val="009F6DDE"/>
    <w:rsid w:val="00A370A8"/>
    <w:rsid w:val="00A407E5"/>
    <w:rsid w:val="00B91D7D"/>
    <w:rsid w:val="00BD4753"/>
    <w:rsid w:val="00BD5CB1"/>
    <w:rsid w:val="00BE62EE"/>
    <w:rsid w:val="00BF6F90"/>
    <w:rsid w:val="00C003BA"/>
    <w:rsid w:val="00C46878"/>
    <w:rsid w:val="00CB4A51"/>
    <w:rsid w:val="00CD4532"/>
    <w:rsid w:val="00CD47B0"/>
    <w:rsid w:val="00CD70CE"/>
    <w:rsid w:val="00CE6104"/>
    <w:rsid w:val="00CE7918"/>
    <w:rsid w:val="00D16163"/>
    <w:rsid w:val="00D836AE"/>
    <w:rsid w:val="00DB3FAD"/>
    <w:rsid w:val="00E139C4"/>
    <w:rsid w:val="00E61C09"/>
    <w:rsid w:val="00E677FE"/>
    <w:rsid w:val="00EA192D"/>
    <w:rsid w:val="00EB26E6"/>
    <w:rsid w:val="00EB3B58"/>
    <w:rsid w:val="00EC7359"/>
    <w:rsid w:val="00EE3054"/>
    <w:rsid w:val="00F00606"/>
    <w:rsid w:val="00F01256"/>
    <w:rsid w:val="00F52451"/>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6330B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F7B5D"/>
  </w:style>
  <w:style w:type="paragraph" w:styleId="Heading1">
    <w:name w:val="heading 1"/>
    <w:basedOn w:val="Normal"/>
    <w:link w:val="Heading1Char"/>
    <w:uiPriority w:val="1"/>
    <w:qFormat/>
    <w:rsid w:val="0090596C"/>
    <w:pPr>
      <w:spacing w:before="60" w:after="60" w:line="240" w:lineRule="auto"/>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96C"/>
    <w:rPr>
      <w:rFonts w:asciiTheme="majorHAnsi" w:hAnsiTheme="majorHAnsi"/>
      <w:b/>
      <w:color w:val="FFFFFF" w:themeColor="background1"/>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 w:type="paragraph" w:styleId="ListParagraph">
    <w:name w:val="List Paragraph"/>
    <w:basedOn w:val="Normal"/>
    <w:uiPriority w:val="34"/>
    <w:qFormat/>
    <w:rsid w:val="004475C1"/>
    <w:pPr>
      <w:spacing w:after="0" w:line="240" w:lineRule="auto"/>
      <w:ind w:left="720"/>
      <w:contextualSpacing/>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p\AppData\Roaming\Microsoft\Templates\Directory%20collec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6D0D8CF0981447CB20745503B2318BB"/>
        <w:category>
          <w:name w:val="General"/>
          <w:gallery w:val="placeholder"/>
        </w:category>
        <w:types>
          <w:type w:val="bbPlcHdr"/>
        </w:types>
        <w:behaviors>
          <w:behavior w:val="content"/>
        </w:behaviors>
        <w:guid w:val="{2BB93114-5189-4BDB-847B-3CB836C38922}"/>
      </w:docPartPr>
      <w:docPartBody>
        <w:p w:rsidR="008A10D1" w:rsidRDefault="00B27324" w:rsidP="00B27324">
          <w:pPr>
            <w:pStyle w:val="86D0D8CF0981447CB20745503B2318BB4"/>
          </w:pPr>
          <w:r w:rsidRPr="00015EAA">
            <w:rPr>
              <w:sz w:val="24"/>
              <w:shd w:val="clear" w:color="auto" w:fill="000066"/>
            </w:rPr>
            <w:t>Student Info</w:t>
          </w:r>
        </w:p>
      </w:docPartBody>
    </w:docPart>
    <w:docPart>
      <w:docPartPr>
        <w:name w:val="3219CC1F18BF48F9A0948482274CCAF3"/>
        <w:category>
          <w:name w:val="General"/>
          <w:gallery w:val="placeholder"/>
        </w:category>
        <w:types>
          <w:type w:val="bbPlcHdr"/>
        </w:types>
        <w:behaviors>
          <w:behavior w:val="content"/>
        </w:behaviors>
        <w:guid w:val="{2E51727C-5499-4C3C-82F5-9864DF7746CE}"/>
      </w:docPartPr>
      <w:docPartBody>
        <w:p w:rsidR="008A10D1" w:rsidRDefault="00B27324" w:rsidP="00B27324">
          <w:pPr>
            <w:pStyle w:val="3219CC1F18BF48F9A0948482274CCAF34"/>
          </w:pPr>
          <w:r w:rsidRPr="004665C9">
            <w:rPr>
              <w:sz w:val="24"/>
            </w:rPr>
            <w:t>Gender</w:t>
          </w:r>
        </w:p>
      </w:docPartBody>
    </w:docPart>
    <w:docPart>
      <w:docPartPr>
        <w:name w:val="DefaultPlaceholder_-1854013440"/>
        <w:category>
          <w:name w:val="General"/>
          <w:gallery w:val="placeholder"/>
        </w:category>
        <w:types>
          <w:type w:val="bbPlcHdr"/>
        </w:types>
        <w:behaviors>
          <w:behavior w:val="content"/>
        </w:behaviors>
        <w:guid w:val="{9E970F6A-5866-49FB-A931-1468B0FDB192}"/>
      </w:docPartPr>
      <w:docPartBody>
        <w:p w:rsidR="008A10D1" w:rsidRDefault="00B27324">
          <w:r w:rsidRPr="006E5C77">
            <w:rPr>
              <w:rStyle w:val="PlaceholderText"/>
            </w:rPr>
            <w:t>Click or tap here to enter text.</w:t>
          </w:r>
        </w:p>
      </w:docPartBody>
    </w:docPart>
    <w:docPart>
      <w:docPartPr>
        <w:name w:val="A3BCEB7FA7D54F2ABB519187D6306B76"/>
        <w:category>
          <w:name w:val="General"/>
          <w:gallery w:val="placeholder"/>
        </w:category>
        <w:types>
          <w:type w:val="bbPlcHdr"/>
        </w:types>
        <w:behaviors>
          <w:behavior w:val="content"/>
        </w:behaviors>
        <w:guid w:val="{0DD15EB4-089D-48C8-94B9-320F5326590F}"/>
      </w:docPartPr>
      <w:docPartBody>
        <w:p w:rsidR="008A10D1" w:rsidRDefault="00B27324" w:rsidP="00B27324">
          <w:pPr>
            <w:pStyle w:val="A3BCEB7FA7D54F2ABB519187D6306B764"/>
          </w:pPr>
          <w:r w:rsidRPr="004665C9">
            <w:rPr>
              <w:sz w:val="24"/>
            </w:rPr>
            <w:t>DOB</w:t>
          </w:r>
        </w:p>
      </w:docPartBody>
    </w:docPart>
    <w:docPart>
      <w:docPartPr>
        <w:name w:val="1D289F56DF1D410390114C9CD7C66FA4"/>
        <w:category>
          <w:name w:val="General"/>
          <w:gallery w:val="placeholder"/>
        </w:category>
        <w:types>
          <w:type w:val="bbPlcHdr"/>
        </w:types>
        <w:behaviors>
          <w:behavior w:val="content"/>
        </w:behaviors>
        <w:guid w:val="{553A78F6-3CDD-47AE-A471-D6F69E442E5C}"/>
      </w:docPartPr>
      <w:docPartBody>
        <w:p w:rsidR="008A10D1" w:rsidRDefault="00B27324" w:rsidP="00B27324">
          <w:pPr>
            <w:pStyle w:val="1D289F56DF1D410390114C9CD7C66FA44"/>
          </w:pPr>
          <w:r w:rsidRPr="004665C9">
            <w:rPr>
              <w:sz w:val="24"/>
            </w:rPr>
            <w:t>Email</w:t>
          </w:r>
        </w:p>
      </w:docPartBody>
    </w:docPart>
    <w:docPart>
      <w:docPartPr>
        <w:name w:val="8A19A8662E7947DEA940FA5C1ABC4CBA"/>
        <w:category>
          <w:name w:val="General"/>
          <w:gallery w:val="placeholder"/>
        </w:category>
        <w:types>
          <w:type w:val="bbPlcHdr"/>
        </w:types>
        <w:behaviors>
          <w:behavior w:val="content"/>
        </w:behaviors>
        <w:guid w:val="{ADE376D0-4B09-4B5D-92C7-FF0D4201C2A1}"/>
      </w:docPartPr>
      <w:docPartBody>
        <w:p w:rsidR="008A10D1" w:rsidRDefault="00B27324" w:rsidP="00B27324">
          <w:pPr>
            <w:pStyle w:val="8A19A8662E7947DEA940FA5C1ABC4CBA4"/>
          </w:pPr>
          <w:r w:rsidRPr="004665C9">
            <w:rPr>
              <w:sz w:val="24"/>
            </w:rPr>
            <w:t>Phone #</w:t>
          </w:r>
        </w:p>
      </w:docPartBody>
    </w:docPart>
    <w:docPart>
      <w:docPartPr>
        <w:name w:val="445AA47A2F124BA4853918D9D713752A"/>
        <w:category>
          <w:name w:val="General"/>
          <w:gallery w:val="placeholder"/>
        </w:category>
        <w:types>
          <w:type w:val="bbPlcHdr"/>
        </w:types>
        <w:behaviors>
          <w:behavior w:val="content"/>
        </w:behaviors>
        <w:guid w:val="{B8D1CC08-66F0-469A-A3F0-3C19C2C410D3}"/>
      </w:docPartPr>
      <w:docPartBody>
        <w:p w:rsidR="008A10D1" w:rsidRDefault="00B27324" w:rsidP="00B27324">
          <w:pPr>
            <w:pStyle w:val="445AA47A2F124BA4853918D9D713752A"/>
          </w:pPr>
          <w:r w:rsidRPr="006E5C77">
            <w:rPr>
              <w:rStyle w:val="PlaceholderText"/>
            </w:rPr>
            <w:t>Click or tap here to enter text.</w:t>
          </w:r>
        </w:p>
      </w:docPartBody>
    </w:docPart>
    <w:docPart>
      <w:docPartPr>
        <w:name w:val="A6877DBC98714F73BFFCD02B11405EFB"/>
        <w:category>
          <w:name w:val="General"/>
          <w:gallery w:val="placeholder"/>
        </w:category>
        <w:types>
          <w:type w:val="bbPlcHdr"/>
        </w:types>
        <w:behaviors>
          <w:behavior w:val="content"/>
        </w:behaviors>
        <w:guid w:val="{0BC27850-4E15-426C-9BAE-7D335EC4FA54}"/>
      </w:docPartPr>
      <w:docPartBody>
        <w:p w:rsidR="008A10D1" w:rsidRDefault="00B27324" w:rsidP="00B27324">
          <w:pPr>
            <w:pStyle w:val="A6877DBC98714F73BFFCD02B11405EFB4"/>
          </w:pPr>
          <w:r w:rsidRPr="004665C9">
            <w:rPr>
              <w:sz w:val="24"/>
            </w:rPr>
            <w:t>Policy Number</w:t>
          </w:r>
        </w:p>
      </w:docPartBody>
    </w:docPart>
    <w:docPart>
      <w:docPartPr>
        <w:name w:val="656FC6883F1A4126BACDA7E3A46A2A93"/>
        <w:category>
          <w:name w:val="General"/>
          <w:gallery w:val="placeholder"/>
        </w:category>
        <w:types>
          <w:type w:val="bbPlcHdr"/>
        </w:types>
        <w:behaviors>
          <w:behavior w:val="content"/>
        </w:behaviors>
        <w:guid w:val="{3E59DAAB-CBD7-4F08-890B-874E3CB45296}"/>
      </w:docPartPr>
      <w:docPartBody>
        <w:p w:rsidR="008A10D1" w:rsidRDefault="00B27324" w:rsidP="00B27324">
          <w:pPr>
            <w:pStyle w:val="656FC6883F1A4126BACDA7E3A46A2A934"/>
          </w:pPr>
          <w:r w:rsidRPr="004665C9">
            <w:rPr>
              <w:sz w:val="24"/>
            </w:rPr>
            <w:t>Name</w:t>
          </w:r>
        </w:p>
      </w:docPartBody>
    </w:docPart>
    <w:docPart>
      <w:docPartPr>
        <w:name w:val="19BB50F7EED3490D916E417C5F20ABB2"/>
        <w:category>
          <w:name w:val="General"/>
          <w:gallery w:val="placeholder"/>
        </w:category>
        <w:types>
          <w:type w:val="bbPlcHdr"/>
        </w:types>
        <w:behaviors>
          <w:behavior w:val="content"/>
        </w:behaviors>
        <w:guid w:val="{3F188CDE-A5DB-41FE-B02A-C44E59A02AFB}"/>
      </w:docPartPr>
      <w:docPartBody>
        <w:p w:rsidR="008A10D1" w:rsidRDefault="00B27324" w:rsidP="00B27324">
          <w:pPr>
            <w:pStyle w:val="19BB50F7EED3490D916E417C5F20ABB24"/>
          </w:pPr>
          <w:r w:rsidRPr="004665C9">
            <w:rPr>
              <w:sz w:val="24"/>
            </w:rPr>
            <w:t>Email</w:t>
          </w:r>
        </w:p>
      </w:docPartBody>
    </w:docPart>
    <w:docPart>
      <w:docPartPr>
        <w:name w:val="4896F74CF39C4A80AD09698BEFBA656B"/>
        <w:category>
          <w:name w:val="General"/>
          <w:gallery w:val="placeholder"/>
        </w:category>
        <w:types>
          <w:type w:val="bbPlcHdr"/>
        </w:types>
        <w:behaviors>
          <w:behavior w:val="content"/>
        </w:behaviors>
        <w:guid w:val="{5E7B66BF-284F-4224-B5F6-572B5E92E715}"/>
      </w:docPartPr>
      <w:docPartBody>
        <w:p w:rsidR="008A10D1" w:rsidRDefault="00B27324" w:rsidP="00B27324">
          <w:pPr>
            <w:pStyle w:val="4896F74CF39C4A80AD09698BEFBA656B4"/>
          </w:pPr>
          <w:r w:rsidRPr="004665C9">
            <w:rPr>
              <w:sz w:val="24"/>
            </w:rPr>
            <w:t>Phone #</w:t>
          </w:r>
        </w:p>
      </w:docPartBody>
    </w:docPart>
    <w:docPart>
      <w:docPartPr>
        <w:name w:val="F7E61A97F0A74C40825670A2C926E643"/>
        <w:category>
          <w:name w:val="General"/>
          <w:gallery w:val="placeholder"/>
        </w:category>
        <w:types>
          <w:type w:val="bbPlcHdr"/>
        </w:types>
        <w:behaviors>
          <w:behavior w:val="content"/>
        </w:behaviors>
        <w:guid w:val="{1518CD93-2172-44E2-ABDE-9949485FD2E5}"/>
      </w:docPartPr>
      <w:docPartBody>
        <w:p w:rsidR="008A10D1" w:rsidRDefault="00B27324" w:rsidP="00B27324">
          <w:pPr>
            <w:pStyle w:val="F7E61A97F0A74C40825670A2C926E6434"/>
          </w:pPr>
          <w:r w:rsidRPr="004665C9">
            <w:rPr>
              <w:sz w:val="24"/>
            </w:rPr>
            <w:t>Name</w:t>
          </w:r>
        </w:p>
      </w:docPartBody>
    </w:docPart>
    <w:docPart>
      <w:docPartPr>
        <w:name w:val="15DA7020D1274F45921560C0649EA261"/>
        <w:category>
          <w:name w:val="General"/>
          <w:gallery w:val="placeholder"/>
        </w:category>
        <w:types>
          <w:type w:val="bbPlcHdr"/>
        </w:types>
        <w:behaviors>
          <w:behavior w:val="content"/>
        </w:behaviors>
        <w:guid w:val="{144AEDFA-8289-44F2-8F71-F4863FA7FBBD}"/>
      </w:docPartPr>
      <w:docPartBody>
        <w:p w:rsidR="008A10D1" w:rsidRDefault="00B27324" w:rsidP="00B27324">
          <w:pPr>
            <w:pStyle w:val="15DA7020D1274F45921560C0649EA2614"/>
          </w:pPr>
          <w:r w:rsidRPr="004665C9">
            <w:rPr>
              <w:sz w:val="24"/>
            </w:rPr>
            <w:t>Email</w:t>
          </w:r>
        </w:p>
      </w:docPartBody>
    </w:docPart>
    <w:docPart>
      <w:docPartPr>
        <w:name w:val="C8AB7309459A4347A7D8A655A2989321"/>
        <w:category>
          <w:name w:val="General"/>
          <w:gallery w:val="placeholder"/>
        </w:category>
        <w:types>
          <w:type w:val="bbPlcHdr"/>
        </w:types>
        <w:behaviors>
          <w:behavior w:val="content"/>
        </w:behaviors>
        <w:guid w:val="{D8DDD29B-409C-407A-8B12-D7CB91ED864C}"/>
      </w:docPartPr>
      <w:docPartBody>
        <w:p w:rsidR="008A10D1" w:rsidRDefault="00B27324" w:rsidP="00B27324">
          <w:pPr>
            <w:pStyle w:val="C8AB7309459A4347A7D8A655A29893214"/>
          </w:pPr>
          <w:r w:rsidRPr="004665C9">
            <w:rPr>
              <w:sz w:val="24"/>
            </w:rPr>
            <w:t>Phone #</w:t>
          </w:r>
        </w:p>
      </w:docPartBody>
    </w:docPart>
    <w:docPart>
      <w:docPartPr>
        <w:name w:val="7B0528D60213410D84EE04E1A9F85087"/>
        <w:category>
          <w:name w:val="General"/>
          <w:gallery w:val="placeholder"/>
        </w:category>
        <w:types>
          <w:type w:val="bbPlcHdr"/>
        </w:types>
        <w:behaviors>
          <w:behavior w:val="content"/>
        </w:behaviors>
        <w:guid w:val="{8723B730-77A9-44BD-99F1-A7B7E9D49ACC}"/>
      </w:docPartPr>
      <w:docPartBody>
        <w:p w:rsidR="008A10D1" w:rsidRDefault="00B27324" w:rsidP="00B27324">
          <w:pPr>
            <w:pStyle w:val="7B0528D60213410D84EE04E1A9F850874"/>
          </w:pPr>
          <w:r w:rsidRPr="004665C9">
            <w:rPr>
              <w:sz w:val="24"/>
            </w:rPr>
            <w:t>OTC/RX</w:t>
          </w:r>
        </w:p>
      </w:docPartBody>
    </w:docPart>
    <w:docPart>
      <w:docPartPr>
        <w:name w:val="1F5DE0DDBB08435487CA91C75D51AC36"/>
        <w:category>
          <w:name w:val="General"/>
          <w:gallery w:val="placeholder"/>
        </w:category>
        <w:types>
          <w:type w:val="bbPlcHdr"/>
        </w:types>
        <w:behaviors>
          <w:behavior w:val="content"/>
        </w:behaviors>
        <w:guid w:val="{6033D252-41BE-4ABA-A5F4-087BB483DE3D}"/>
      </w:docPartPr>
      <w:docPartBody>
        <w:p w:rsidR="008A10D1" w:rsidRDefault="00B27324" w:rsidP="00B27324">
          <w:pPr>
            <w:pStyle w:val="1F5DE0DDBB08435487CA91C75D51AC364"/>
          </w:pPr>
          <w:r w:rsidRPr="004665C9">
            <w:rPr>
              <w:sz w:val="24"/>
            </w:rPr>
            <w:t>OTC/RX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324"/>
    <w:rsid w:val="008A10D1"/>
    <w:rsid w:val="00B27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6D0D8CF0981447CB20745503B2318BB">
    <w:name w:val="86D0D8CF0981447CB20745503B2318BB"/>
  </w:style>
  <w:style w:type="paragraph" w:customStyle="1" w:styleId="3A5C2173CD3E4F0488172F803C3A6681">
    <w:name w:val="3A5C2173CD3E4F0488172F803C3A6681"/>
  </w:style>
  <w:style w:type="paragraph" w:customStyle="1" w:styleId="792F75C542314221B46712B3E557FDA2">
    <w:name w:val="792F75C542314221B46712B3E557FDA2"/>
  </w:style>
  <w:style w:type="paragraph" w:customStyle="1" w:styleId="3219CC1F18BF48F9A0948482274CCAF3">
    <w:name w:val="3219CC1F18BF48F9A0948482274CCAF3"/>
  </w:style>
  <w:style w:type="paragraph" w:customStyle="1" w:styleId="099EF0BC5EE143C895B07FF64F145C26">
    <w:name w:val="099EF0BC5EE143C895B07FF64F145C26"/>
  </w:style>
  <w:style w:type="paragraph" w:customStyle="1" w:styleId="9B74B33A80CA41EEB68D57C8DED31157">
    <w:name w:val="9B74B33A80CA41EEB68D57C8DED31157"/>
  </w:style>
  <w:style w:type="paragraph" w:customStyle="1" w:styleId="BD96B0C267694628B483FEA5CD5B2FFD">
    <w:name w:val="BD96B0C267694628B483FEA5CD5B2FFD"/>
  </w:style>
  <w:style w:type="paragraph" w:customStyle="1" w:styleId="56F0C40F40124C9DB58FED6E1AAD438E">
    <w:name w:val="56F0C40F40124C9DB58FED6E1AAD438E"/>
  </w:style>
  <w:style w:type="paragraph" w:customStyle="1" w:styleId="E6B694E238CD43979DC2A7628433D2EF">
    <w:name w:val="E6B694E238CD43979DC2A7628433D2EF"/>
  </w:style>
  <w:style w:type="paragraph" w:customStyle="1" w:styleId="EF438B6EFAA64014BDE796693EDAC354">
    <w:name w:val="EF438B6EFAA64014BDE796693EDAC354"/>
  </w:style>
  <w:style w:type="paragraph" w:customStyle="1" w:styleId="72345639AC0047D2A5688749C8984385">
    <w:name w:val="72345639AC0047D2A5688749C8984385"/>
  </w:style>
  <w:style w:type="paragraph" w:customStyle="1" w:styleId="8EA3FD9B93854AADA72A64969C430468">
    <w:name w:val="8EA3FD9B93854AADA72A64969C430468"/>
  </w:style>
  <w:style w:type="paragraph" w:customStyle="1" w:styleId="FE94BB48A6E24A839FA394D1A4D62701">
    <w:name w:val="FE94BB48A6E24A839FA394D1A4D62701"/>
  </w:style>
  <w:style w:type="paragraph" w:customStyle="1" w:styleId="A5F9B7E0B2494F94948F5CE4B7C9A211">
    <w:name w:val="A5F9B7E0B2494F94948F5CE4B7C9A211"/>
  </w:style>
  <w:style w:type="paragraph" w:customStyle="1" w:styleId="89B542B88BE74D63947D19537BB81921">
    <w:name w:val="89B542B88BE74D63947D19537BB81921"/>
  </w:style>
  <w:style w:type="paragraph" w:customStyle="1" w:styleId="81AFEA777E344C3FAD6158F892C3DBA0">
    <w:name w:val="81AFEA777E344C3FAD6158F892C3DBA0"/>
  </w:style>
  <w:style w:type="character" w:styleId="PlaceholderText">
    <w:name w:val="Placeholder Text"/>
    <w:basedOn w:val="DefaultParagraphFont"/>
    <w:uiPriority w:val="99"/>
    <w:semiHidden/>
    <w:rsid w:val="00B27324"/>
    <w:rPr>
      <w:color w:val="808080"/>
    </w:rPr>
  </w:style>
  <w:style w:type="paragraph" w:customStyle="1" w:styleId="96E820955F034D7BBEAF14C9ABC09BC7">
    <w:name w:val="96E820955F034D7BBEAF14C9ABC09BC7"/>
  </w:style>
  <w:style w:type="paragraph" w:customStyle="1" w:styleId="1046496A862C4E05A883E8FE27A55B14">
    <w:name w:val="1046496A862C4E05A883E8FE27A55B14"/>
  </w:style>
  <w:style w:type="paragraph" w:customStyle="1" w:styleId="1E05CA26A23244F999248D99C6FCF147">
    <w:name w:val="1E05CA26A23244F999248D99C6FCF147"/>
  </w:style>
  <w:style w:type="paragraph" w:customStyle="1" w:styleId="290CCA50614D42A6ADB3443BDE1EC276">
    <w:name w:val="290CCA50614D42A6ADB3443BDE1EC276"/>
  </w:style>
  <w:style w:type="paragraph" w:customStyle="1" w:styleId="6FAE4C38779347039DA05F7CD56CA445">
    <w:name w:val="6FAE4C38779347039DA05F7CD56CA445"/>
  </w:style>
  <w:style w:type="paragraph" w:customStyle="1" w:styleId="517849A9352342348DA46B50F75FF07A">
    <w:name w:val="517849A9352342348DA46B50F75FF07A"/>
  </w:style>
  <w:style w:type="paragraph" w:customStyle="1" w:styleId="47A5784B3F764AD5AD5F24EECAE589F4">
    <w:name w:val="47A5784B3F764AD5AD5F24EECAE589F4"/>
  </w:style>
  <w:style w:type="paragraph" w:customStyle="1" w:styleId="3F6A8CA376B2440DB35ED0708CF81250">
    <w:name w:val="3F6A8CA376B2440DB35ED0708CF81250"/>
    <w:rsid w:val="00B27324"/>
  </w:style>
  <w:style w:type="paragraph" w:customStyle="1" w:styleId="6275CE73A39E452FB9778EF9BC61117F">
    <w:name w:val="6275CE73A39E452FB9778EF9BC61117F"/>
    <w:rsid w:val="00B27324"/>
  </w:style>
  <w:style w:type="paragraph" w:customStyle="1" w:styleId="7286E6FFE11948A184873EFA63E53352">
    <w:name w:val="7286E6FFE11948A184873EFA63E53352"/>
    <w:rsid w:val="00B27324"/>
  </w:style>
  <w:style w:type="paragraph" w:customStyle="1" w:styleId="6264943633EC43EF89F638A4D1C4D356">
    <w:name w:val="6264943633EC43EF89F638A4D1C4D356"/>
    <w:rsid w:val="00B27324"/>
  </w:style>
  <w:style w:type="paragraph" w:customStyle="1" w:styleId="3D3A901A003040A88F5C3A0D57D0759F">
    <w:name w:val="3D3A901A003040A88F5C3A0D57D0759F"/>
    <w:rsid w:val="00B27324"/>
  </w:style>
  <w:style w:type="paragraph" w:customStyle="1" w:styleId="B37DDCEC5D7D48CBB66EA37E8919FE6B">
    <w:name w:val="B37DDCEC5D7D48CBB66EA37E8919FE6B"/>
    <w:rsid w:val="00B27324"/>
  </w:style>
  <w:style w:type="paragraph" w:customStyle="1" w:styleId="3878C417F6454C2E9FA6D4103F14C143">
    <w:name w:val="3878C417F6454C2E9FA6D4103F14C143"/>
    <w:rsid w:val="00B27324"/>
  </w:style>
  <w:style w:type="paragraph" w:customStyle="1" w:styleId="94F013BEC2834BFEA8B2D1EBA2D0CBD8">
    <w:name w:val="94F013BEC2834BFEA8B2D1EBA2D0CBD8"/>
    <w:rsid w:val="00B27324"/>
  </w:style>
  <w:style w:type="paragraph" w:customStyle="1" w:styleId="26A2295063704CD3914845ECACCF8F88">
    <w:name w:val="26A2295063704CD3914845ECACCF8F88"/>
    <w:rsid w:val="00B27324"/>
  </w:style>
  <w:style w:type="paragraph" w:customStyle="1" w:styleId="23FB4EF34E5747E38D932AEE98E9E622">
    <w:name w:val="23FB4EF34E5747E38D932AEE98E9E622"/>
    <w:rsid w:val="00B27324"/>
  </w:style>
  <w:style w:type="paragraph" w:customStyle="1" w:styleId="D7D214B9B0414C2AA0E7FD3BE9BBDAD5">
    <w:name w:val="D7D214B9B0414C2AA0E7FD3BE9BBDAD5"/>
    <w:rsid w:val="00B27324"/>
  </w:style>
  <w:style w:type="paragraph" w:customStyle="1" w:styleId="9F10C0E97E634CA588216BF847C85FDA">
    <w:name w:val="9F10C0E97E634CA588216BF847C85FDA"/>
    <w:rsid w:val="00B27324"/>
  </w:style>
  <w:style w:type="paragraph" w:customStyle="1" w:styleId="2BDA0D81D09443F69B71547A6E171013">
    <w:name w:val="2BDA0D81D09443F69B71547A6E171013"/>
    <w:rsid w:val="00B27324"/>
  </w:style>
  <w:style w:type="paragraph" w:customStyle="1" w:styleId="658583CC73904FDFADF1F37C53CE4910">
    <w:name w:val="658583CC73904FDFADF1F37C53CE4910"/>
    <w:rsid w:val="00B27324"/>
  </w:style>
  <w:style w:type="paragraph" w:customStyle="1" w:styleId="96E820955F034D7BBEAF14C9ABC09BC71">
    <w:name w:val="96E820955F034D7BBEAF14C9ABC09BC71"/>
    <w:rsid w:val="00B27324"/>
    <w:pPr>
      <w:spacing w:before="120" w:after="200" w:line="271" w:lineRule="auto"/>
      <w:ind w:left="720"/>
    </w:pPr>
    <w:rPr>
      <w:rFonts w:eastAsiaTheme="minorHAnsi"/>
      <w:sz w:val="28"/>
      <w:szCs w:val="28"/>
    </w:rPr>
  </w:style>
  <w:style w:type="paragraph" w:customStyle="1" w:styleId="1046496A862C4E05A883E8FE27A55B141">
    <w:name w:val="1046496A862C4E05A883E8FE27A55B141"/>
    <w:rsid w:val="00B27324"/>
    <w:pPr>
      <w:spacing w:before="120" w:after="200" w:line="271" w:lineRule="auto"/>
      <w:ind w:left="720"/>
    </w:pPr>
    <w:rPr>
      <w:rFonts w:eastAsiaTheme="minorHAnsi"/>
      <w:sz w:val="28"/>
      <w:szCs w:val="28"/>
    </w:rPr>
  </w:style>
  <w:style w:type="paragraph" w:customStyle="1" w:styleId="1E05CA26A23244F999248D99C6FCF1471">
    <w:name w:val="1E05CA26A23244F999248D99C6FCF1471"/>
    <w:rsid w:val="00B27324"/>
    <w:pPr>
      <w:spacing w:before="120" w:after="200" w:line="271" w:lineRule="auto"/>
      <w:ind w:left="720"/>
    </w:pPr>
    <w:rPr>
      <w:rFonts w:eastAsiaTheme="minorHAnsi"/>
      <w:sz w:val="28"/>
      <w:szCs w:val="28"/>
    </w:rPr>
  </w:style>
  <w:style w:type="paragraph" w:styleId="Footer">
    <w:name w:val="footer"/>
    <w:basedOn w:val="Normal"/>
    <w:link w:val="FooterChar"/>
    <w:uiPriority w:val="99"/>
    <w:rsid w:val="00B27324"/>
    <w:pPr>
      <w:tabs>
        <w:tab w:val="center" w:pos="4680"/>
        <w:tab w:val="right" w:pos="9810"/>
      </w:tabs>
      <w:spacing w:after="0" w:line="240" w:lineRule="auto"/>
    </w:pPr>
    <w:rPr>
      <w:rFonts w:eastAsiaTheme="minorHAnsi"/>
      <w:sz w:val="18"/>
      <w:szCs w:val="24"/>
    </w:rPr>
  </w:style>
  <w:style w:type="character" w:customStyle="1" w:styleId="FooterChar">
    <w:name w:val="Footer Char"/>
    <w:basedOn w:val="DefaultParagraphFont"/>
    <w:link w:val="Footer"/>
    <w:uiPriority w:val="99"/>
    <w:rsid w:val="00B27324"/>
    <w:rPr>
      <w:rFonts w:eastAsiaTheme="minorHAnsi"/>
      <w:sz w:val="18"/>
      <w:szCs w:val="24"/>
    </w:rPr>
  </w:style>
  <w:style w:type="paragraph" w:customStyle="1" w:styleId="6275CE73A39E452FB9778EF9BC61117F1">
    <w:name w:val="6275CE73A39E452FB9778EF9BC61117F1"/>
    <w:rsid w:val="00B27324"/>
    <w:pPr>
      <w:spacing w:after="200" w:line="271" w:lineRule="auto"/>
    </w:pPr>
    <w:rPr>
      <w:rFonts w:eastAsiaTheme="minorHAnsi"/>
      <w:sz w:val="28"/>
      <w:szCs w:val="28"/>
    </w:rPr>
  </w:style>
  <w:style w:type="paragraph" w:customStyle="1" w:styleId="96E820955F034D7BBEAF14C9ABC09BC72">
    <w:name w:val="96E820955F034D7BBEAF14C9ABC09BC72"/>
    <w:rsid w:val="00B27324"/>
    <w:pPr>
      <w:spacing w:before="120" w:after="200" w:line="271" w:lineRule="auto"/>
      <w:ind w:left="720"/>
    </w:pPr>
    <w:rPr>
      <w:rFonts w:eastAsiaTheme="minorHAnsi"/>
      <w:sz w:val="28"/>
      <w:szCs w:val="28"/>
    </w:rPr>
  </w:style>
  <w:style w:type="paragraph" w:customStyle="1" w:styleId="1046496A862C4E05A883E8FE27A55B142">
    <w:name w:val="1046496A862C4E05A883E8FE27A55B142"/>
    <w:rsid w:val="00B27324"/>
    <w:pPr>
      <w:spacing w:before="120" w:after="200" w:line="271" w:lineRule="auto"/>
      <w:ind w:left="720"/>
    </w:pPr>
    <w:rPr>
      <w:rFonts w:eastAsiaTheme="minorHAnsi"/>
      <w:sz w:val="28"/>
      <w:szCs w:val="28"/>
    </w:rPr>
  </w:style>
  <w:style w:type="paragraph" w:customStyle="1" w:styleId="1E05CA26A23244F999248D99C6FCF1472">
    <w:name w:val="1E05CA26A23244F999248D99C6FCF1472"/>
    <w:rsid w:val="00B27324"/>
    <w:pPr>
      <w:spacing w:before="120" w:after="200" w:line="271" w:lineRule="auto"/>
      <w:ind w:left="720"/>
    </w:pPr>
    <w:rPr>
      <w:rFonts w:eastAsiaTheme="minorHAnsi"/>
      <w:sz w:val="28"/>
      <w:szCs w:val="28"/>
    </w:rPr>
  </w:style>
  <w:style w:type="paragraph" w:customStyle="1" w:styleId="6275CE73A39E452FB9778EF9BC61117F2">
    <w:name w:val="6275CE73A39E452FB9778EF9BC61117F2"/>
    <w:rsid w:val="00B27324"/>
    <w:pPr>
      <w:spacing w:after="200" w:line="271" w:lineRule="auto"/>
    </w:pPr>
    <w:rPr>
      <w:rFonts w:eastAsiaTheme="minorHAnsi"/>
      <w:sz w:val="28"/>
      <w:szCs w:val="28"/>
    </w:rPr>
  </w:style>
  <w:style w:type="paragraph" w:customStyle="1" w:styleId="2E42950F70DF4EA98549AFFBC2BA77C3">
    <w:name w:val="2E42950F70DF4EA98549AFFBC2BA77C3"/>
    <w:rsid w:val="00B27324"/>
  </w:style>
  <w:style w:type="paragraph" w:customStyle="1" w:styleId="647A3BD96FA04594BEF586B664BE0D3D">
    <w:name w:val="647A3BD96FA04594BEF586B664BE0D3D"/>
    <w:rsid w:val="00B27324"/>
  </w:style>
  <w:style w:type="paragraph" w:customStyle="1" w:styleId="96E820955F034D7BBEAF14C9ABC09BC73">
    <w:name w:val="96E820955F034D7BBEAF14C9ABC09BC73"/>
    <w:rsid w:val="00B27324"/>
    <w:pPr>
      <w:spacing w:before="120" w:after="200" w:line="271" w:lineRule="auto"/>
      <w:ind w:left="720"/>
    </w:pPr>
    <w:rPr>
      <w:rFonts w:eastAsiaTheme="minorHAnsi"/>
      <w:sz w:val="28"/>
      <w:szCs w:val="28"/>
    </w:rPr>
  </w:style>
  <w:style w:type="paragraph" w:customStyle="1" w:styleId="1046496A862C4E05A883E8FE27A55B143">
    <w:name w:val="1046496A862C4E05A883E8FE27A55B143"/>
    <w:rsid w:val="00B27324"/>
    <w:pPr>
      <w:spacing w:before="120" w:after="200" w:line="271" w:lineRule="auto"/>
      <w:ind w:left="720"/>
    </w:pPr>
    <w:rPr>
      <w:rFonts w:eastAsiaTheme="minorHAnsi"/>
      <w:sz w:val="28"/>
      <w:szCs w:val="28"/>
    </w:rPr>
  </w:style>
  <w:style w:type="paragraph" w:customStyle="1" w:styleId="1E05CA26A23244F999248D99C6FCF1473">
    <w:name w:val="1E05CA26A23244F999248D99C6FCF1473"/>
    <w:rsid w:val="00B27324"/>
    <w:pPr>
      <w:spacing w:before="120" w:after="200" w:line="271" w:lineRule="auto"/>
      <w:ind w:left="720"/>
    </w:pPr>
    <w:rPr>
      <w:rFonts w:eastAsiaTheme="minorHAnsi"/>
      <w:sz w:val="28"/>
      <w:szCs w:val="28"/>
    </w:rPr>
  </w:style>
  <w:style w:type="paragraph" w:customStyle="1" w:styleId="6275CE73A39E452FB9778EF9BC61117F3">
    <w:name w:val="6275CE73A39E452FB9778EF9BC61117F3"/>
    <w:rsid w:val="00B27324"/>
    <w:pPr>
      <w:spacing w:after="200" w:line="271" w:lineRule="auto"/>
    </w:pPr>
    <w:rPr>
      <w:rFonts w:eastAsiaTheme="minorHAnsi"/>
      <w:sz w:val="28"/>
      <w:szCs w:val="28"/>
    </w:rPr>
  </w:style>
  <w:style w:type="paragraph" w:customStyle="1" w:styleId="82D43A1D20874976A95B8B95763D9260">
    <w:name w:val="82D43A1D20874976A95B8B95763D9260"/>
    <w:rsid w:val="00B27324"/>
  </w:style>
  <w:style w:type="paragraph" w:customStyle="1" w:styleId="FA9F12E49F00494882230AD6C00A200C">
    <w:name w:val="FA9F12E49F00494882230AD6C00A200C"/>
    <w:rsid w:val="00B27324"/>
  </w:style>
  <w:style w:type="paragraph" w:customStyle="1" w:styleId="D9069276C02A42109AB3A1C2128A5238">
    <w:name w:val="D9069276C02A42109AB3A1C2128A5238"/>
    <w:rsid w:val="00B27324"/>
  </w:style>
  <w:style w:type="paragraph" w:customStyle="1" w:styleId="37946E7ECE0F4DC98128D5009C059F09">
    <w:name w:val="37946E7ECE0F4DC98128D5009C059F09"/>
    <w:rsid w:val="00B27324"/>
  </w:style>
  <w:style w:type="paragraph" w:customStyle="1" w:styleId="BB6D21550C414A9E98D553525EADC211">
    <w:name w:val="BB6D21550C414A9E98D553525EADC211"/>
    <w:rsid w:val="00B27324"/>
  </w:style>
  <w:style w:type="paragraph" w:customStyle="1" w:styleId="AAB85BCAF69B43F4B2D90D859E9FDE62">
    <w:name w:val="AAB85BCAF69B43F4B2D90D859E9FDE62"/>
    <w:rsid w:val="00B27324"/>
  </w:style>
  <w:style w:type="paragraph" w:customStyle="1" w:styleId="0213C6E867B64E458EADD842B1BF4F57">
    <w:name w:val="0213C6E867B64E458EADD842B1BF4F57"/>
    <w:rsid w:val="00B27324"/>
  </w:style>
  <w:style w:type="paragraph" w:customStyle="1" w:styleId="D90AE334CFFE4B9889B2663E54D9E14B">
    <w:name w:val="D90AE334CFFE4B9889B2663E54D9E14B"/>
    <w:rsid w:val="00B27324"/>
  </w:style>
  <w:style w:type="paragraph" w:customStyle="1" w:styleId="03FED8921C59497189DE5066A942D663">
    <w:name w:val="03FED8921C59497189DE5066A942D663"/>
    <w:rsid w:val="00B27324"/>
  </w:style>
  <w:style w:type="paragraph" w:customStyle="1" w:styleId="FAE47DD5F48E42259F4665D2BF8693C8">
    <w:name w:val="FAE47DD5F48E42259F4665D2BF8693C8"/>
    <w:rsid w:val="00B27324"/>
  </w:style>
  <w:style w:type="paragraph" w:customStyle="1" w:styleId="689F15291A604383BAD36EE730B70CD5">
    <w:name w:val="689F15291A604383BAD36EE730B70CD5"/>
    <w:rsid w:val="00B27324"/>
  </w:style>
  <w:style w:type="paragraph" w:customStyle="1" w:styleId="7E4A3490AD1145ED9210BD176E768DC6">
    <w:name w:val="7E4A3490AD1145ED9210BD176E768DC6"/>
    <w:rsid w:val="00B27324"/>
  </w:style>
  <w:style w:type="paragraph" w:customStyle="1" w:styleId="CF88A47413CC45A7BFB44A4BCA862852">
    <w:name w:val="CF88A47413CC45A7BFB44A4BCA862852"/>
    <w:rsid w:val="00B27324"/>
  </w:style>
  <w:style w:type="paragraph" w:customStyle="1" w:styleId="BC03AB7D0BFB43A48BD7D967D64BBF57">
    <w:name w:val="BC03AB7D0BFB43A48BD7D967D64BBF57"/>
    <w:rsid w:val="00B27324"/>
  </w:style>
  <w:style w:type="paragraph" w:customStyle="1" w:styleId="E0CE24F2139F4B1D978DCACAED1BA15D">
    <w:name w:val="E0CE24F2139F4B1D978DCACAED1BA15D"/>
    <w:rsid w:val="00B27324"/>
  </w:style>
  <w:style w:type="paragraph" w:customStyle="1" w:styleId="823DB2F2FF76438E91EC0105A5F7BC79">
    <w:name w:val="823DB2F2FF76438E91EC0105A5F7BC79"/>
    <w:rsid w:val="00B27324"/>
  </w:style>
  <w:style w:type="paragraph" w:customStyle="1" w:styleId="96E820955F034D7BBEAF14C9ABC09BC74">
    <w:name w:val="96E820955F034D7BBEAF14C9ABC09BC74"/>
    <w:rsid w:val="00B27324"/>
    <w:pPr>
      <w:spacing w:before="120" w:after="200" w:line="271" w:lineRule="auto"/>
      <w:ind w:left="720"/>
    </w:pPr>
    <w:rPr>
      <w:rFonts w:eastAsiaTheme="minorHAnsi"/>
      <w:sz w:val="28"/>
      <w:szCs w:val="28"/>
    </w:rPr>
  </w:style>
  <w:style w:type="paragraph" w:customStyle="1" w:styleId="1046496A862C4E05A883E8FE27A55B144">
    <w:name w:val="1046496A862C4E05A883E8FE27A55B144"/>
    <w:rsid w:val="00B27324"/>
    <w:pPr>
      <w:spacing w:before="120" w:after="200" w:line="271" w:lineRule="auto"/>
      <w:ind w:left="720"/>
    </w:pPr>
    <w:rPr>
      <w:rFonts w:eastAsiaTheme="minorHAnsi"/>
      <w:sz w:val="28"/>
      <w:szCs w:val="28"/>
    </w:rPr>
  </w:style>
  <w:style w:type="paragraph" w:customStyle="1" w:styleId="1E05CA26A23244F999248D99C6FCF1474">
    <w:name w:val="1E05CA26A23244F999248D99C6FCF1474"/>
    <w:rsid w:val="00B27324"/>
    <w:pPr>
      <w:spacing w:before="120" w:after="200" w:line="271" w:lineRule="auto"/>
      <w:ind w:left="720"/>
    </w:pPr>
    <w:rPr>
      <w:rFonts w:eastAsiaTheme="minorHAnsi"/>
      <w:sz w:val="28"/>
      <w:szCs w:val="28"/>
    </w:rPr>
  </w:style>
  <w:style w:type="paragraph" w:customStyle="1" w:styleId="6275CE73A39E452FB9778EF9BC61117F4">
    <w:name w:val="6275CE73A39E452FB9778EF9BC61117F4"/>
    <w:rsid w:val="00B27324"/>
    <w:pPr>
      <w:spacing w:after="200" w:line="271" w:lineRule="auto"/>
    </w:pPr>
    <w:rPr>
      <w:rFonts w:eastAsiaTheme="minorHAnsi"/>
      <w:sz w:val="28"/>
      <w:szCs w:val="28"/>
    </w:rPr>
  </w:style>
  <w:style w:type="paragraph" w:customStyle="1" w:styleId="C96147998CD1491A9642A59913541663">
    <w:name w:val="C96147998CD1491A9642A59913541663"/>
    <w:rsid w:val="00B27324"/>
  </w:style>
  <w:style w:type="paragraph" w:customStyle="1" w:styleId="96E820955F034D7BBEAF14C9ABC09BC75">
    <w:name w:val="96E820955F034D7BBEAF14C9ABC09BC75"/>
    <w:rsid w:val="00B27324"/>
    <w:pPr>
      <w:spacing w:before="120" w:after="200" w:line="271" w:lineRule="auto"/>
      <w:ind w:left="720"/>
    </w:pPr>
    <w:rPr>
      <w:rFonts w:eastAsiaTheme="minorHAnsi"/>
      <w:sz w:val="28"/>
      <w:szCs w:val="28"/>
    </w:rPr>
  </w:style>
  <w:style w:type="paragraph" w:customStyle="1" w:styleId="1046496A862C4E05A883E8FE27A55B145">
    <w:name w:val="1046496A862C4E05A883E8FE27A55B145"/>
    <w:rsid w:val="00B27324"/>
    <w:pPr>
      <w:spacing w:before="120" w:after="200" w:line="271" w:lineRule="auto"/>
      <w:ind w:left="720"/>
    </w:pPr>
    <w:rPr>
      <w:rFonts w:eastAsiaTheme="minorHAnsi"/>
      <w:sz w:val="28"/>
      <w:szCs w:val="28"/>
    </w:rPr>
  </w:style>
  <w:style w:type="paragraph" w:customStyle="1" w:styleId="1E05CA26A23244F999248D99C6FCF1475">
    <w:name w:val="1E05CA26A23244F999248D99C6FCF1475"/>
    <w:rsid w:val="00B27324"/>
    <w:pPr>
      <w:spacing w:before="120" w:after="200" w:line="271" w:lineRule="auto"/>
      <w:ind w:left="720"/>
    </w:pPr>
    <w:rPr>
      <w:rFonts w:eastAsiaTheme="minorHAnsi"/>
      <w:sz w:val="28"/>
      <w:szCs w:val="28"/>
    </w:rPr>
  </w:style>
  <w:style w:type="paragraph" w:customStyle="1" w:styleId="6275CE73A39E452FB9778EF9BC61117F5">
    <w:name w:val="6275CE73A39E452FB9778EF9BC61117F5"/>
    <w:rsid w:val="00B27324"/>
    <w:pPr>
      <w:spacing w:after="200" w:line="271" w:lineRule="auto"/>
    </w:pPr>
    <w:rPr>
      <w:rFonts w:eastAsiaTheme="minorHAnsi"/>
      <w:sz w:val="28"/>
      <w:szCs w:val="28"/>
    </w:rPr>
  </w:style>
  <w:style w:type="paragraph" w:customStyle="1" w:styleId="7BE32A2434224AC78580BE9C1E8E99C9">
    <w:name w:val="7BE32A2434224AC78580BE9C1E8E99C9"/>
    <w:rsid w:val="00B27324"/>
  </w:style>
  <w:style w:type="paragraph" w:customStyle="1" w:styleId="8F9816187A12476AAA472EC7FE381A65">
    <w:name w:val="8F9816187A12476AAA472EC7FE381A65"/>
    <w:rsid w:val="00B27324"/>
  </w:style>
  <w:style w:type="paragraph" w:customStyle="1" w:styleId="EACE18D8123543C097E216C1ED2011DD">
    <w:name w:val="EACE18D8123543C097E216C1ED2011DD"/>
    <w:rsid w:val="00B27324"/>
  </w:style>
  <w:style w:type="paragraph" w:customStyle="1" w:styleId="FE7988639E06489C897818CCF5774EFB">
    <w:name w:val="FE7988639E06489C897818CCF5774EFB"/>
    <w:rsid w:val="00B27324"/>
  </w:style>
  <w:style w:type="paragraph" w:customStyle="1" w:styleId="4B2DC9A2A30A47D7A252546687FE62D0">
    <w:name w:val="4B2DC9A2A30A47D7A252546687FE62D0"/>
    <w:rsid w:val="00B27324"/>
  </w:style>
  <w:style w:type="paragraph" w:customStyle="1" w:styleId="295148645A2C472D9CF0FD0FDE0AA0E4">
    <w:name w:val="295148645A2C472D9CF0FD0FDE0AA0E4"/>
    <w:rsid w:val="00B27324"/>
  </w:style>
  <w:style w:type="paragraph" w:customStyle="1" w:styleId="2C3F1EB98FD74A0FBD9366F47C9B1703">
    <w:name w:val="2C3F1EB98FD74A0FBD9366F47C9B1703"/>
    <w:rsid w:val="00B27324"/>
  </w:style>
  <w:style w:type="paragraph" w:customStyle="1" w:styleId="A45B433D19D24D6994AF906CEFDCAFA3">
    <w:name w:val="A45B433D19D24D6994AF906CEFDCAFA3"/>
    <w:rsid w:val="00B27324"/>
  </w:style>
  <w:style w:type="paragraph" w:customStyle="1" w:styleId="E364F6D31B324AD5B6D0EA029E8AAEAC">
    <w:name w:val="E364F6D31B324AD5B6D0EA029E8AAEAC"/>
    <w:rsid w:val="00B27324"/>
  </w:style>
  <w:style w:type="paragraph" w:customStyle="1" w:styleId="B35463AD35BB43FF90844F414C63471E">
    <w:name w:val="B35463AD35BB43FF90844F414C63471E"/>
    <w:rsid w:val="00B27324"/>
  </w:style>
  <w:style w:type="paragraph" w:customStyle="1" w:styleId="C737015A10C64D2787F11ABF811DE752">
    <w:name w:val="C737015A10C64D2787F11ABF811DE752"/>
    <w:rsid w:val="00B27324"/>
  </w:style>
  <w:style w:type="paragraph" w:customStyle="1" w:styleId="1342A90DEA164A9FA68038D52F2BD4B1">
    <w:name w:val="1342A90DEA164A9FA68038D52F2BD4B1"/>
    <w:rsid w:val="00B27324"/>
  </w:style>
  <w:style w:type="paragraph" w:customStyle="1" w:styleId="C70190FBA16A4EABA656F26687D435BF">
    <w:name w:val="C70190FBA16A4EABA656F26687D435BF"/>
    <w:rsid w:val="00B27324"/>
  </w:style>
  <w:style w:type="paragraph" w:customStyle="1" w:styleId="A82EAB66DC0645A4BE537CB484FCC7E2">
    <w:name w:val="A82EAB66DC0645A4BE537CB484FCC7E2"/>
    <w:rsid w:val="00B27324"/>
  </w:style>
  <w:style w:type="paragraph" w:customStyle="1" w:styleId="6C447EBB6E1A426F997ECC9065CDC24F">
    <w:name w:val="6C447EBB6E1A426F997ECC9065CDC24F"/>
    <w:rsid w:val="00B27324"/>
  </w:style>
  <w:style w:type="paragraph" w:customStyle="1" w:styleId="991E8DA4DB88429EB6B0C700064ABEC0">
    <w:name w:val="991E8DA4DB88429EB6B0C700064ABEC0"/>
    <w:rsid w:val="00B27324"/>
  </w:style>
  <w:style w:type="paragraph" w:customStyle="1" w:styleId="659C0EB29E4D4F4181FE1598C4439214">
    <w:name w:val="659C0EB29E4D4F4181FE1598C4439214"/>
    <w:rsid w:val="00B27324"/>
  </w:style>
  <w:style w:type="paragraph" w:customStyle="1" w:styleId="9F1A8AE06CB847009E7CFBEB068A3487">
    <w:name w:val="9F1A8AE06CB847009E7CFBEB068A3487"/>
    <w:rsid w:val="00B27324"/>
  </w:style>
  <w:style w:type="paragraph" w:customStyle="1" w:styleId="94CB623768B04570ABD74294B7A7A0CD">
    <w:name w:val="94CB623768B04570ABD74294B7A7A0CD"/>
    <w:rsid w:val="00B27324"/>
  </w:style>
  <w:style w:type="paragraph" w:customStyle="1" w:styleId="8579B5B8B46743708384F76BA6C15A18">
    <w:name w:val="8579B5B8B46743708384F76BA6C15A18"/>
    <w:rsid w:val="00B27324"/>
  </w:style>
  <w:style w:type="paragraph" w:customStyle="1" w:styleId="D310AD6E8DA043C9915704BB44401EE3">
    <w:name w:val="D310AD6E8DA043C9915704BB44401EE3"/>
    <w:rsid w:val="00B27324"/>
  </w:style>
  <w:style w:type="paragraph" w:customStyle="1" w:styleId="C0135C2D920C45F4A5D237BC5BD5B40B">
    <w:name w:val="C0135C2D920C45F4A5D237BC5BD5B40B"/>
    <w:rsid w:val="00B27324"/>
  </w:style>
  <w:style w:type="paragraph" w:customStyle="1" w:styleId="65EA728A230E43C8981A52CC7BFF2F76">
    <w:name w:val="65EA728A230E43C8981A52CC7BFF2F76"/>
    <w:rsid w:val="00B27324"/>
  </w:style>
  <w:style w:type="paragraph" w:customStyle="1" w:styleId="D3196E57A02942B994BD5AE938E7FEC9">
    <w:name w:val="D3196E57A02942B994BD5AE938E7FEC9"/>
    <w:rsid w:val="00B27324"/>
  </w:style>
  <w:style w:type="paragraph" w:customStyle="1" w:styleId="9C46334BD7FC4A7B90628AA83C4D03D7">
    <w:name w:val="9C46334BD7FC4A7B90628AA83C4D03D7"/>
    <w:rsid w:val="00B27324"/>
  </w:style>
  <w:style w:type="paragraph" w:customStyle="1" w:styleId="92EF7D7B33EC4B66878282A50E4A35C8">
    <w:name w:val="92EF7D7B33EC4B66878282A50E4A35C8"/>
    <w:rsid w:val="00B27324"/>
  </w:style>
  <w:style w:type="paragraph" w:customStyle="1" w:styleId="FA61ED71C36543D88D616D5FEE38AA94">
    <w:name w:val="FA61ED71C36543D88D616D5FEE38AA94"/>
    <w:rsid w:val="00B27324"/>
  </w:style>
  <w:style w:type="paragraph" w:customStyle="1" w:styleId="735C16BE67624FA6AEF9A23F4D72FF5C">
    <w:name w:val="735C16BE67624FA6AEF9A23F4D72FF5C"/>
    <w:rsid w:val="00B27324"/>
  </w:style>
  <w:style w:type="paragraph" w:customStyle="1" w:styleId="4590F7A69CE645F984E0E6CA4E9FB76E">
    <w:name w:val="4590F7A69CE645F984E0E6CA4E9FB76E"/>
    <w:rsid w:val="00B27324"/>
  </w:style>
  <w:style w:type="paragraph" w:customStyle="1" w:styleId="362A2040D154465F8D3F4A099F02A389">
    <w:name w:val="362A2040D154465F8D3F4A099F02A389"/>
    <w:rsid w:val="00B27324"/>
  </w:style>
  <w:style w:type="paragraph" w:customStyle="1" w:styleId="109F01F7DAE94EBA8B5059853091CC11">
    <w:name w:val="109F01F7DAE94EBA8B5059853091CC11"/>
    <w:rsid w:val="00B27324"/>
  </w:style>
  <w:style w:type="paragraph" w:customStyle="1" w:styleId="96E820955F034D7BBEAF14C9ABC09BC76">
    <w:name w:val="96E820955F034D7BBEAF14C9ABC09BC76"/>
    <w:rsid w:val="00B27324"/>
    <w:pPr>
      <w:spacing w:before="120" w:after="200" w:line="271" w:lineRule="auto"/>
      <w:ind w:left="720"/>
    </w:pPr>
    <w:rPr>
      <w:rFonts w:eastAsiaTheme="minorHAnsi"/>
      <w:sz w:val="28"/>
      <w:szCs w:val="28"/>
    </w:rPr>
  </w:style>
  <w:style w:type="paragraph" w:customStyle="1" w:styleId="1046496A862C4E05A883E8FE27A55B146">
    <w:name w:val="1046496A862C4E05A883E8FE27A55B146"/>
    <w:rsid w:val="00B27324"/>
    <w:pPr>
      <w:spacing w:before="120" w:after="200" w:line="271" w:lineRule="auto"/>
      <w:ind w:left="720"/>
    </w:pPr>
    <w:rPr>
      <w:rFonts w:eastAsiaTheme="minorHAnsi"/>
      <w:sz w:val="28"/>
      <w:szCs w:val="28"/>
    </w:rPr>
  </w:style>
  <w:style w:type="paragraph" w:customStyle="1" w:styleId="1E05CA26A23244F999248D99C6FCF1476">
    <w:name w:val="1E05CA26A23244F999248D99C6FCF1476"/>
    <w:rsid w:val="00B27324"/>
    <w:pPr>
      <w:spacing w:before="120" w:after="200" w:line="271" w:lineRule="auto"/>
      <w:ind w:left="720"/>
    </w:pPr>
    <w:rPr>
      <w:rFonts w:eastAsiaTheme="minorHAnsi"/>
      <w:sz w:val="28"/>
      <w:szCs w:val="28"/>
    </w:rPr>
  </w:style>
  <w:style w:type="paragraph" w:customStyle="1" w:styleId="6275CE73A39E452FB9778EF9BC61117F6">
    <w:name w:val="6275CE73A39E452FB9778EF9BC61117F6"/>
    <w:rsid w:val="00B27324"/>
    <w:pPr>
      <w:spacing w:after="200" w:line="271" w:lineRule="auto"/>
    </w:pPr>
    <w:rPr>
      <w:rFonts w:eastAsiaTheme="minorHAnsi"/>
      <w:sz w:val="28"/>
      <w:szCs w:val="28"/>
    </w:rPr>
  </w:style>
  <w:style w:type="paragraph" w:customStyle="1" w:styleId="C12205F621314D70AB69E67672C50769">
    <w:name w:val="C12205F621314D70AB69E67672C50769"/>
    <w:rsid w:val="00B27324"/>
  </w:style>
  <w:style w:type="paragraph" w:customStyle="1" w:styleId="30AE062C970142738790EE8B3B0A0C7C">
    <w:name w:val="30AE062C970142738790EE8B3B0A0C7C"/>
    <w:rsid w:val="00B27324"/>
  </w:style>
  <w:style w:type="paragraph" w:customStyle="1" w:styleId="E814B590EFF141999237E30F9742C50C">
    <w:name w:val="E814B590EFF141999237E30F9742C50C"/>
    <w:rsid w:val="00B27324"/>
  </w:style>
  <w:style w:type="paragraph" w:customStyle="1" w:styleId="01441F8A8C024030A665AAD8EEB72F89">
    <w:name w:val="01441F8A8C024030A665AAD8EEB72F89"/>
    <w:rsid w:val="00B27324"/>
  </w:style>
  <w:style w:type="paragraph" w:customStyle="1" w:styleId="C4B4CF384BA34B0EA7B9CED1D7527C4E">
    <w:name w:val="C4B4CF384BA34B0EA7B9CED1D7527C4E"/>
    <w:rsid w:val="00B27324"/>
  </w:style>
  <w:style w:type="paragraph" w:customStyle="1" w:styleId="93B83F09F6F2408E9A2EC4FAEBEBCCCE">
    <w:name w:val="93B83F09F6F2408E9A2EC4FAEBEBCCCE"/>
    <w:rsid w:val="00B27324"/>
  </w:style>
  <w:style w:type="paragraph" w:customStyle="1" w:styleId="A83701086DD74095A9F702CA1262D5EB">
    <w:name w:val="A83701086DD74095A9F702CA1262D5EB"/>
    <w:rsid w:val="00B27324"/>
  </w:style>
  <w:style w:type="paragraph" w:customStyle="1" w:styleId="22F544CAF769487881C034293B0B89D7">
    <w:name w:val="22F544CAF769487881C034293B0B89D7"/>
    <w:rsid w:val="00B27324"/>
  </w:style>
  <w:style w:type="paragraph" w:customStyle="1" w:styleId="525BA194C6044B05A610D9F6863EEB45">
    <w:name w:val="525BA194C6044B05A610D9F6863EEB45"/>
    <w:rsid w:val="00B27324"/>
  </w:style>
  <w:style w:type="paragraph" w:customStyle="1" w:styleId="C2AD7934A097465996792B7694874314">
    <w:name w:val="C2AD7934A097465996792B7694874314"/>
    <w:rsid w:val="00B27324"/>
  </w:style>
  <w:style w:type="paragraph" w:customStyle="1" w:styleId="CABE227AF31343D6B9528604CB0BACE3">
    <w:name w:val="CABE227AF31343D6B9528604CB0BACE3"/>
    <w:rsid w:val="00B27324"/>
  </w:style>
  <w:style w:type="paragraph" w:customStyle="1" w:styleId="68955BB8E46E4EBE8291451ED591347A">
    <w:name w:val="68955BB8E46E4EBE8291451ED591347A"/>
    <w:rsid w:val="00B27324"/>
  </w:style>
  <w:style w:type="paragraph" w:customStyle="1" w:styleId="373CA636A8384F739CED034C769F9978">
    <w:name w:val="373CA636A8384F739CED034C769F9978"/>
    <w:rsid w:val="00B27324"/>
  </w:style>
  <w:style w:type="paragraph" w:customStyle="1" w:styleId="61559B38C3AD44F582D2226F6714642A">
    <w:name w:val="61559B38C3AD44F582D2226F6714642A"/>
    <w:rsid w:val="00B27324"/>
  </w:style>
  <w:style w:type="paragraph" w:customStyle="1" w:styleId="FEC8DA64DA6645CF80495280D48FF9CE">
    <w:name w:val="FEC8DA64DA6645CF80495280D48FF9CE"/>
    <w:rsid w:val="00B27324"/>
  </w:style>
  <w:style w:type="paragraph" w:customStyle="1" w:styleId="ED8D7DDB08D949F6895CB2B4AF6EB81D">
    <w:name w:val="ED8D7DDB08D949F6895CB2B4AF6EB81D"/>
    <w:rsid w:val="00B27324"/>
  </w:style>
  <w:style w:type="paragraph" w:customStyle="1" w:styleId="BBAA5D064C5D42D2BD19D892E722492B">
    <w:name w:val="BBAA5D064C5D42D2BD19D892E722492B"/>
    <w:rsid w:val="00B27324"/>
  </w:style>
  <w:style w:type="paragraph" w:customStyle="1" w:styleId="CD9FB7625BD54EEF923DEB9FDDEB101C">
    <w:name w:val="CD9FB7625BD54EEF923DEB9FDDEB101C"/>
    <w:rsid w:val="00B27324"/>
  </w:style>
  <w:style w:type="paragraph" w:customStyle="1" w:styleId="25014CB6D13C4CE5A5D476A7749AE6E5">
    <w:name w:val="25014CB6D13C4CE5A5D476A7749AE6E5"/>
    <w:rsid w:val="00B27324"/>
  </w:style>
  <w:style w:type="paragraph" w:customStyle="1" w:styleId="B3A81CDC27C2407D9957AF7155740171">
    <w:name w:val="B3A81CDC27C2407D9957AF7155740171"/>
    <w:rsid w:val="00B27324"/>
  </w:style>
  <w:style w:type="paragraph" w:customStyle="1" w:styleId="449DCA9176C24EB6BA675D4884A5D69C">
    <w:name w:val="449DCA9176C24EB6BA675D4884A5D69C"/>
    <w:rsid w:val="00B27324"/>
  </w:style>
  <w:style w:type="paragraph" w:customStyle="1" w:styleId="6C9B7B571D024208B6CF8F46D284F76E">
    <w:name w:val="6C9B7B571D024208B6CF8F46D284F76E"/>
    <w:rsid w:val="00B27324"/>
  </w:style>
  <w:style w:type="paragraph" w:customStyle="1" w:styleId="44905352481C4BD29D0A311B43DF438A">
    <w:name w:val="44905352481C4BD29D0A311B43DF438A"/>
    <w:rsid w:val="00B27324"/>
  </w:style>
  <w:style w:type="paragraph" w:customStyle="1" w:styleId="05E7F894825B4DC8A265088604BA9875">
    <w:name w:val="05E7F894825B4DC8A265088604BA9875"/>
    <w:rsid w:val="00B27324"/>
  </w:style>
  <w:style w:type="paragraph" w:customStyle="1" w:styleId="55D00AB1F2854765AACE31CC4C62D2B8">
    <w:name w:val="55D00AB1F2854765AACE31CC4C62D2B8"/>
    <w:rsid w:val="00B27324"/>
  </w:style>
  <w:style w:type="paragraph" w:customStyle="1" w:styleId="A6C025EC04CF480391E31A0D8147DE95">
    <w:name w:val="A6C025EC04CF480391E31A0D8147DE95"/>
    <w:rsid w:val="00B27324"/>
  </w:style>
  <w:style w:type="paragraph" w:customStyle="1" w:styleId="540F0FB09E2B42A3B8369731ECA1BFC0">
    <w:name w:val="540F0FB09E2B42A3B8369731ECA1BFC0"/>
    <w:rsid w:val="00B27324"/>
  </w:style>
  <w:style w:type="paragraph" w:customStyle="1" w:styleId="F9F0D770532F404E9DB34900E3F1C7FA">
    <w:name w:val="F9F0D770532F404E9DB34900E3F1C7FA"/>
    <w:rsid w:val="00B27324"/>
  </w:style>
  <w:style w:type="paragraph" w:customStyle="1" w:styleId="5E78556A90A648488DDF0956D6C55BC2">
    <w:name w:val="5E78556A90A648488DDF0956D6C55BC2"/>
    <w:rsid w:val="00B27324"/>
  </w:style>
  <w:style w:type="paragraph" w:customStyle="1" w:styleId="818D95BE5A2D4C9A84CECDE54F114401">
    <w:name w:val="818D95BE5A2D4C9A84CECDE54F114401"/>
    <w:rsid w:val="00B27324"/>
  </w:style>
  <w:style w:type="paragraph" w:customStyle="1" w:styleId="E61651291695415EB850A1B5EF234B22">
    <w:name w:val="E61651291695415EB850A1B5EF234B22"/>
    <w:rsid w:val="00B27324"/>
  </w:style>
  <w:style w:type="paragraph" w:customStyle="1" w:styleId="FEC98DC4C53E4429922E80E4B5F003B9">
    <w:name w:val="FEC98DC4C53E4429922E80E4B5F003B9"/>
    <w:rsid w:val="00B27324"/>
  </w:style>
  <w:style w:type="paragraph" w:customStyle="1" w:styleId="6C81FF0572FF4B0094181F5CF773E582">
    <w:name w:val="6C81FF0572FF4B0094181F5CF773E582"/>
    <w:rsid w:val="00B27324"/>
  </w:style>
  <w:style w:type="paragraph" w:customStyle="1" w:styleId="E9E32B65349E410D84BC685806541585">
    <w:name w:val="E9E32B65349E410D84BC685806541585"/>
    <w:rsid w:val="00B27324"/>
  </w:style>
  <w:style w:type="paragraph" w:customStyle="1" w:styleId="5830701A1F6D40D8A50343A720606F1E">
    <w:name w:val="5830701A1F6D40D8A50343A720606F1E"/>
    <w:rsid w:val="00B27324"/>
  </w:style>
  <w:style w:type="paragraph" w:customStyle="1" w:styleId="FE35CFC8E7EE4C0ABA6B04D01343CA79">
    <w:name w:val="FE35CFC8E7EE4C0ABA6B04D01343CA79"/>
    <w:rsid w:val="00B27324"/>
  </w:style>
  <w:style w:type="paragraph" w:customStyle="1" w:styleId="4D45753CD80B463F8F95F6A54A538073">
    <w:name w:val="4D45753CD80B463F8F95F6A54A538073"/>
    <w:rsid w:val="00B27324"/>
  </w:style>
  <w:style w:type="paragraph" w:customStyle="1" w:styleId="8EF54E3F839F4A6B88E3B1F3A8AB21C5">
    <w:name w:val="8EF54E3F839F4A6B88E3B1F3A8AB21C5"/>
    <w:rsid w:val="00B27324"/>
  </w:style>
  <w:style w:type="paragraph" w:customStyle="1" w:styleId="FC532CC774124124ADF8A6A26F395014">
    <w:name w:val="FC532CC774124124ADF8A6A26F395014"/>
    <w:rsid w:val="00B27324"/>
  </w:style>
  <w:style w:type="paragraph" w:customStyle="1" w:styleId="938E068612E348CB9206AF7421E051E0">
    <w:name w:val="938E068612E348CB9206AF7421E051E0"/>
    <w:rsid w:val="00B27324"/>
  </w:style>
  <w:style w:type="paragraph" w:customStyle="1" w:styleId="63A95C287ED74EB3B1B6C33B23F4A08B">
    <w:name w:val="63A95C287ED74EB3B1B6C33B23F4A08B"/>
    <w:rsid w:val="00B27324"/>
  </w:style>
  <w:style w:type="paragraph" w:customStyle="1" w:styleId="AD4EC549D151466188C530662494D8BB">
    <w:name w:val="AD4EC549D151466188C530662494D8BB"/>
    <w:rsid w:val="00B27324"/>
  </w:style>
  <w:style w:type="paragraph" w:customStyle="1" w:styleId="24884E8353E24FAF8C7BB79923E30CF4">
    <w:name w:val="24884E8353E24FAF8C7BB79923E30CF4"/>
    <w:rsid w:val="00B27324"/>
  </w:style>
  <w:style w:type="paragraph" w:customStyle="1" w:styleId="AEE95A9237724C139339DB681BE1A317">
    <w:name w:val="AEE95A9237724C139339DB681BE1A317"/>
    <w:rsid w:val="00B27324"/>
  </w:style>
  <w:style w:type="paragraph" w:customStyle="1" w:styleId="005951F12E37415186E254D5E89C7D92">
    <w:name w:val="005951F12E37415186E254D5E89C7D92"/>
    <w:rsid w:val="00B27324"/>
  </w:style>
  <w:style w:type="paragraph" w:customStyle="1" w:styleId="FAD6ED1B58514A9591AAD4902E577827">
    <w:name w:val="FAD6ED1B58514A9591AAD4902E577827"/>
    <w:rsid w:val="00B27324"/>
  </w:style>
  <w:style w:type="paragraph" w:customStyle="1" w:styleId="6C0273F500C5411386708CB06AC44EF6">
    <w:name w:val="6C0273F500C5411386708CB06AC44EF6"/>
    <w:rsid w:val="00B27324"/>
  </w:style>
  <w:style w:type="paragraph" w:customStyle="1" w:styleId="838966873E814C2C88708266D240BA44">
    <w:name w:val="838966873E814C2C88708266D240BA44"/>
    <w:rsid w:val="00B27324"/>
  </w:style>
  <w:style w:type="paragraph" w:customStyle="1" w:styleId="405084D5FBC14E09A32F372F02437580">
    <w:name w:val="405084D5FBC14E09A32F372F02437580"/>
    <w:rsid w:val="00B27324"/>
  </w:style>
  <w:style w:type="paragraph" w:customStyle="1" w:styleId="29655D1030294AF38F3FBBA6FADBB7CC">
    <w:name w:val="29655D1030294AF38F3FBBA6FADBB7CC"/>
    <w:rsid w:val="00B27324"/>
  </w:style>
  <w:style w:type="paragraph" w:customStyle="1" w:styleId="5376C02D63ED40FF989DA9CF03D84F78">
    <w:name w:val="5376C02D63ED40FF989DA9CF03D84F78"/>
    <w:rsid w:val="00B27324"/>
  </w:style>
  <w:style w:type="paragraph" w:customStyle="1" w:styleId="BB8D0F9E1027403C97F04A02C96C092B">
    <w:name w:val="BB8D0F9E1027403C97F04A02C96C092B"/>
    <w:rsid w:val="00B27324"/>
  </w:style>
  <w:style w:type="paragraph" w:customStyle="1" w:styleId="03445D90749F45B2B58FE4535C7ACD8C">
    <w:name w:val="03445D90749F45B2B58FE4535C7ACD8C"/>
    <w:rsid w:val="00B27324"/>
  </w:style>
  <w:style w:type="paragraph" w:customStyle="1" w:styleId="A3BCEB7FA7D54F2ABB519187D6306B76">
    <w:name w:val="A3BCEB7FA7D54F2ABB519187D6306B76"/>
    <w:rsid w:val="00B27324"/>
  </w:style>
  <w:style w:type="paragraph" w:customStyle="1" w:styleId="B3D970D9C83C499D8B44B6A2F4F62881">
    <w:name w:val="B3D970D9C83C499D8B44B6A2F4F62881"/>
    <w:rsid w:val="00B27324"/>
  </w:style>
  <w:style w:type="paragraph" w:customStyle="1" w:styleId="1D289F56DF1D410390114C9CD7C66FA4">
    <w:name w:val="1D289F56DF1D410390114C9CD7C66FA4"/>
    <w:rsid w:val="00B27324"/>
  </w:style>
  <w:style w:type="paragraph" w:customStyle="1" w:styleId="28CD32E59BAB4AD1AF5108C99F98BB9A">
    <w:name w:val="28CD32E59BAB4AD1AF5108C99F98BB9A"/>
    <w:rsid w:val="00B27324"/>
  </w:style>
  <w:style w:type="paragraph" w:customStyle="1" w:styleId="E34EA90BEEEC4C1A81F7682A1C74302C">
    <w:name w:val="E34EA90BEEEC4C1A81F7682A1C74302C"/>
    <w:rsid w:val="00B27324"/>
  </w:style>
  <w:style w:type="paragraph" w:customStyle="1" w:styleId="D3DD180B2F574386A35827EC1493B695">
    <w:name w:val="D3DD180B2F574386A35827EC1493B695"/>
    <w:rsid w:val="00B27324"/>
  </w:style>
  <w:style w:type="paragraph" w:customStyle="1" w:styleId="A8CD07912677418FAF5786AD97B64D3D">
    <w:name w:val="A8CD07912677418FAF5786AD97B64D3D"/>
    <w:rsid w:val="00B27324"/>
  </w:style>
  <w:style w:type="paragraph" w:customStyle="1" w:styleId="426DADCCEC0D44B3AE88D5FBABB78EE7">
    <w:name w:val="426DADCCEC0D44B3AE88D5FBABB78EE7"/>
    <w:rsid w:val="00B27324"/>
  </w:style>
  <w:style w:type="paragraph" w:customStyle="1" w:styleId="363FEFE50EF2452B9668EA68D09AA52D">
    <w:name w:val="363FEFE50EF2452B9668EA68D09AA52D"/>
    <w:rsid w:val="00B27324"/>
  </w:style>
  <w:style w:type="paragraph" w:customStyle="1" w:styleId="3649AB80D76C4A9EB4829AADD9045CFA">
    <w:name w:val="3649AB80D76C4A9EB4829AADD9045CFA"/>
    <w:rsid w:val="00B27324"/>
  </w:style>
  <w:style w:type="paragraph" w:customStyle="1" w:styleId="723883D9B2FF4B33A167E3C111492EE5">
    <w:name w:val="723883D9B2FF4B33A167E3C111492EE5"/>
    <w:rsid w:val="00B27324"/>
  </w:style>
  <w:style w:type="paragraph" w:customStyle="1" w:styleId="E544C4DDFA95447499F1D19D27FB2652">
    <w:name w:val="E544C4DDFA95447499F1D19D27FB2652"/>
    <w:rsid w:val="00B27324"/>
  </w:style>
  <w:style w:type="paragraph" w:customStyle="1" w:styleId="97A90AC9877F45E1876C05523DE945C6">
    <w:name w:val="97A90AC9877F45E1876C05523DE945C6"/>
    <w:rsid w:val="00B27324"/>
  </w:style>
  <w:style w:type="paragraph" w:customStyle="1" w:styleId="4D86066ACA0F40D8A1E4A1F0DD9032D1">
    <w:name w:val="4D86066ACA0F40D8A1E4A1F0DD9032D1"/>
    <w:rsid w:val="00B27324"/>
  </w:style>
  <w:style w:type="paragraph" w:customStyle="1" w:styleId="2F82CC0F10084504A6B06669C5F448D4">
    <w:name w:val="2F82CC0F10084504A6B06669C5F448D4"/>
    <w:rsid w:val="00B27324"/>
  </w:style>
  <w:style w:type="paragraph" w:customStyle="1" w:styleId="8A19A8662E7947DEA940FA5C1ABC4CBA">
    <w:name w:val="8A19A8662E7947DEA940FA5C1ABC4CBA"/>
    <w:rsid w:val="00B27324"/>
  </w:style>
  <w:style w:type="paragraph" w:customStyle="1" w:styleId="445AA47A2F124BA4853918D9D713752A">
    <w:name w:val="445AA47A2F124BA4853918D9D713752A"/>
    <w:rsid w:val="00B27324"/>
  </w:style>
  <w:style w:type="paragraph" w:customStyle="1" w:styleId="A6877DBC98714F73BFFCD02B11405EFB">
    <w:name w:val="A6877DBC98714F73BFFCD02B11405EFB"/>
    <w:rsid w:val="00B27324"/>
  </w:style>
  <w:style w:type="paragraph" w:customStyle="1" w:styleId="656FC6883F1A4126BACDA7E3A46A2A93">
    <w:name w:val="656FC6883F1A4126BACDA7E3A46A2A93"/>
    <w:rsid w:val="00B27324"/>
  </w:style>
  <w:style w:type="paragraph" w:customStyle="1" w:styleId="19BB50F7EED3490D916E417C5F20ABB2">
    <w:name w:val="19BB50F7EED3490D916E417C5F20ABB2"/>
    <w:rsid w:val="00B27324"/>
  </w:style>
  <w:style w:type="paragraph" w:customStyle="1" w:styleId="8E71DDBF7F284772A34694A064AE06C9">
    <w:name w:val="8E71DDBF7F284772A34694A064AE06C9"/>
    <w:rsid w:val="00B27324"/>
  </w:style>
  <w:style w:type="paragraph" w:customStyle="1" w:styleId="9283280072BB4C88B55B40B9E0931ECC">
    <w:name w:val="9283280072BB4C88B55B40B9E0931ECC"/>
    <w:rsid w:val="00B27324"/>
  </w:style>
  <w:style w:type="paragraph" w:customStyle="1" w:styleId="4896F74CF39C4A80AD09698BEFBA656B">
    <w:name w:val="4896F74CF39C4A80AD09698BEFBA656B"/>
    <w:rsid w:val="00B27324"/>
  </w:style>
  <w:style w:type="paragraph" w:customStyle="1" w:styleId="A5563DE49EB94063BDC222E4A88B4001">
    <w:name w:val="A5563DE49EB94063BDC222E4A88B4001"/>
    <w:rsid w:val="00B27324"/>
  </w:style>
  <w:style w:type="paragraph" w:customStyle="1" w:styleId="E2631F39FE5E4D29BAFE04ADE34C5F27">
    <w:name w:val="E2631F39FE5E4D29BAFE04ADE34C5F27"/>
    <w:rsid w:val="00B27324"/>
  </w:style>
  <w:style w:type="paragraph" w:customStyle="1" w:styleId="B2758D97A35F4453A57C7F9996A1C791">
    <w:name w:val="B2758D97A35F4453A57C7F9996A1C791"/>
    <w:rsid w:val="00B27324"/>
  </w:style>
  <w:style w:type="paragraph" w:customStyle="1" w:styleId="F8D47ED7D7A143AAB2557BDC364FA308">
    <w:name w:val="F8D47ED7D7A143AAB2557BDC364FA308"/>
    <w:rsid w:val="00B27324"/>
  </w:style>
  <w:style w:type="paragraph" w:customStyle="1" w:styleId="D9BA7D2AF4844342BF200DCF85968CBD">
    <w:name w:val="D9BA7D2AF4844342BF200DCF85968CBD"/>
    <w:rsid w:val="00B27324"/>
  </w:style>
  <w:style w:type="paragraph" w:customStyle="1" w:styleId="EBD648E19CE1431C82E5D53CBD17A3C7">
    <w:name w:val="EBD648E19CE1431C82E5D53CBD17A3C7"/>
    <w:rsid w:val="00B27324"/>
  </w:style>
  <w:style w:type="paragraph" w:customStyle="1" w:styleId="3F17CB78618849B7945AB40AE7DF6DDD">
    <w:name w:val="3F17CB78618849B7945AB40AE7DF6DDD"/>
    <w:rsid w:val="00B27324"/>
  </w:style>
  <w:style w:type="paragraph" w:customStyle="1" w:styleId="8635D27F2F4049DB9513388C87C5383A">
    <w:name w:val="8635D27F2F4049DB9513388C87C5383A"/>
    <w:rsid w:val="00B27324"/>
  </w:style>
  <w:style w:type="paragraph" w:customStyle="1" w:styleId="0A2CCEF97E3C4A7A8C82616786D63A39">
    <w:name w:val="0A2CCEF97E3C4A7A8C82616786D63A39"/>
    <w:rsid w:val="00B27324"/>
  </w:style>
  <w:style w:type="paragraph" w:customStyle="1" w:styleId="115E39CBF254430A840743CC8D4A952E">
    <w:name w:val="115E39CBF254430A840743CC8D4A952E"/>
    <w:rsid w:val="00B27324"/>
  </w:style>
  <w:style w:type="paragraph" w:customStyle="1" w:styleId="B3314D35DE244DEDAB5753F9E73589CC">
    <w:name w:val="B3314D35DE244DEDAB5753F9E73589CC"/>
    <w:rsid w:val="00B27324"/>
  </w:style>
  <w:style w:type="paragraph" w:customStyle="1" w:styleId="D4B8C3E178804E81A106251F2C448AFF">
    <w:name w:val="D4B8C3E178804E81A106251F2C448AFF"/>
    <w:rsid w:val="00B27324"/>
  </w:style>
  <w:style w:type="paragraph" w:customStyle="1" w:styleId="7E8E1B8295A0498A9193C21831374C23">
    <w:name w:val="7E8E1B8295A0498A9193C21831374C23"/>
    <w:rsid w:val="00B27324"/>
  </w:style>
  <w:style w:type="paragraph" w:customStyle="1" w:styleId="D88DC704AFF347DC857BB7FD8069DDB9">
    <w:name w:val="D88DC704AFF347DC857BB7FD8069DDB9"/>
    <w:rsid w:val="00B27324"/>
  </w:style>
  <w:style w:type="paragraph" w:customStyle="1" w:styleId="C26371A0BDB747168D306D387EDF2247">
    <w:name w:val="C26371A0BDB747168D306D387EDF2247"/>
    <w:rsid w:val="00B27324"/>
  </w:style>
  <w:style w:type="paragraph" w:customStyle="1" w:styleId="C8C3361514744DD8B817878D84AEB3C0">
    <w:name w:val="C8C3361514744DD8B817878D84AEB3C0"/>
    <w:rsid w:val="00B27324"/>
  </w:style>
  <w:style w:type="paragraph" w:customStyle="1" w:styleId="B82BA76A687D4CC98C3C2715743F0156">
    <w:name w:val="B82BA76A687D4CC98C3C2715743F0156"/>
    <w:rsid w:val="00B27324"/>
  </w:style>
  <w:style w:type="paragraph" w:customStyle="1" w:styleId="12B6416AB9994769BCFF93C762614353">
    <w:name w:val="12B6416AB9994769BCFF93C762614353"/>
    <w:rsid w:val="00B27324"/>
  </w:style>
  <w:style w:type="paragraph" w:customStyle="1" w:styleId="855F7AE0B12C450BA344B56086FF4CED">
    <w:name w:val="855F7AE0B12C450BA344B56086FF4CED"/>
    <w:rsid w:val="00B27324"/>
  </w:style>
  <w:style w:type="paragraph" w:customStyle="1" w:styleId="7618EF2A84AC43E583387B19EB2A6218">
    <w:name w:val="7618EF2A84AC43E583387B19EB2A6218"/>
    <w:rsid w:val="00B27324"/>
  </w:style>
  <w:style w:type="paragraph" w:customStyle="1" w:styleId="43BBEE94BA5643EE89E29D3811E11C26">
    <w:name w:val="43BBEE94BA5643EE89E29D3811E11C26"/>
    <w:rsid w:val="00B27324"/>
  </w:style>
  <w:style w:type="paragraph" w:customStyle="1" w:styleId="9464DA0D776F41268509E2AE76A33071">
    <w:name w:val="9464DA0D776F41268509E2AE76A33071"/>
    <w:rsid w:val="00B27324"/>
  </w:style>
  <w:style w:type="paragraph" w:customStyle="1" w:styleId="216FC552EA554B3A89371EEC9A1A18FF">
    <w:name w:val="216FC552EA554B3A89371EEC9A1A18FF"/>
    <w:rsid w:val="00B27324"/>
  </w:style>
  <w:style w:type="paragraph" w:customStyle="1" w:styleId="C35C29C02F964D24A23862362FD041D6">
    <w:name w:val="C35C29C02F964D24A23862362FD041D6"/>
    <w:rsid w:val="00B27324"/>
  </w:style>
  <w:style w:type="paragraph" w:customStyle="1" w:styleId="726BAF9404F44F47AA6747D28F795960">
    <w:name w:val="726BAF9404F44F47AA6747D28F795960"/>
    <w:rsid w:val="00B27324"/>
  </w:style>
  <w:style w:type="paragraph" w:customStyle="1" w:styleId="4CE710450DEA4A4E9187D3439AE98733">
    <w:name w:val="4CE710450DEA4A4E9187D3439AE98733"/>
    <w:rsid w:val="00B27324"/>
  </w:style>
  <w:style w:type="paragraph" w:customStyle="1" w:styleId="F7E61A97F0A74C40825670A2C926E643">
    <w:name w:val="F7E61A97F0A74C40825670A2C926E643"/>
    <w:rsid w:val="00B27324"/>
  </w:style>
  <w:style w:type="paragraph" w:customStyle="1" w:styleId="15DA7020D1274F45921560C0649EA261">
    <w:name w:val="15DA7020D1274F45921560C0649EA261"/>
    <w:rsid w:val="00B27324"/>
  </w:style>
  <w:style w:type="paragraph" w:customStyle="1" w:styleId="C8AB7309459A4347A7D8A655A2989321">
    <w:name w:val="C8AB7309459A4347A7D8A655A2989321"/>
    <w:rsid w:val="00B27324"/>
  </w:style>
  <w:style w:type="paragraph" w:customStyle="1" w:styleId="2D416BB52CAA48CA87442B8AE7FA2BFD">
    <w:name w:val="2D416BB52CAA48CA87442B8AE7FA2BFD"/>
    <w:rsid w:val="00B27324"/>
  </w:style>
  <w:style w:type="paragraph" w:customStyle="1" w:styleId="3A24A454397D449EB15732CB214AE2A4">
    <w:name w:val="3A24A454397D449EB15732CB214AE2A4"/>
    <w:rsid w:val="00B27324"/>
  </w:style>
  <w:style w:type="paragraph" w:customStyle="1" w:styleId="FC468E10F06747638AF20D5BD67CE255">
    <w:name w:val="FC468E10F06747638AF20D5BD67CE255"/>
    <w:rsid w:val="00B27324"/>
  </w:style>
  <w:style w:type="paragraph" w:customStyle="1" w:styleId="BE86F61CB3324169B1533BD64D84BA6F">
    <w:name w:val="BE86F61CB3324169B1533BD64D84BA6F"/>
    <w:rsid w:val="00B27324"/>
  </w:style>
  <w:style w:type="paragraph" w:customStyle="1" w:styleId="BFE8F3C2AB4D4E3CAEA4C6E4F31AD796">
    <w:name w:val="BFE8F3C2AB4D4E3CAEA4C6E4F31AD796"/>
    <w:rsid w:val="00B27324"/>
  </w:style>
  <w:style w:type="paragraph" w:customStyle="1" w:styleId="7B0528D60213410D84EE04E1A9F85087">
    <w:name w:val="7B0528D60213410D84EE04E1A9F85087"/>
    <w:rsid w:val="00B27324"/>
  </w:style>
  <w:style w:type="paragraph" w:customStyle="1" w:styleId="1F5DE0DDBB08435487CA91C75D51AC36">
    <w:name w:val="1F5DE0DDBB08435487CA91C75D51AC36"/>
    <w:rsid w:val="00B27324"/>
  </w:style>
  <w:style w:type="paragraph" w:customStyle="1" w:styleId="533ACB16E1424B229AB61DE7B5F7ADFA">
    <w:name w:val="533ACB16E1424B229AB61DE7B5F7ADFA"/>
    <w:rsid w:val="00B27324"/>
  </w:style>
  <w:style w:type="paragraph" w:customStyle="1" w:styleId="86D0D8CF0981447CB20745503B2318BB1">
    <w:name w:val="86D0D8CF0981447CB20745503B2318BB1"/>
    <w:rsid w:val="00B27324"/>
    <w:pPr>
      <w:spacing w:before="60" w:after="60" w:line="240" w:lineRule="auto"/>
      <w:outlineLvl w:val="0"/>
    </w:pPr>
    <w:rPr>
      <w:rFonts w:asciiTheme="majorHAnsi" w:eastAsiaTheme="minorHAnsi" w:hAnsiTheme="majorHAnsi"/>
      <w:b/>
      <w:color w:val="FFFFFF" w:themeColor="background1"/>
      <w:sz w:val="28"/>
      <w:szCs w:val="28"/>
    </w:rPr>
  </w:style>
  <w:style w:type="paragraph" w:customStyle="1" w:styleId="A3BCEB7FA7D54F2ABB519187D6306B761">
    <w:name w:val="A3BCEB7FA7D54F2ABB519187D6306B761"/>
    <w:rsid w:val="00B27324"/>
    <w:pPr>
      <w:spacing w:before="120" w:after="200" w:line="271" w:lineRule="auto"/>
      <w:ind w:left="720"/>
    </w:pPr>
    <w:rPr>
      <w:rFonts w:eastAsiaTheme="minorHAnsi"/>
      <w:sz w:val="28"/>
      <w:szCs w:val="28"/>
    </w:rPr>
  </w:style>
  <w:style w:type="paragraph" w:customStyle="1" w:styleId="3219CC1F18BF48F9A0948482274CCAF31">
    <w:name w:val="3219CC1F18BF48F9A0948482274CCAF31"/>
    <w:rsid w:val="00B27324"/>
    <w:pPr>
      <w:spacing w:before="120" w:after="200" w:line="271" w:lineRule="auto"/>
      <w:ind w:left="720"/>
    </w:pPr>
    <w:rPr>
      <w:rFonts w:eastAsiaTheme="minorHAnsi"/>
      <w:sz w:val="28"/>
      <w:szCs w:val="28"/>
    </w:rPr>
  </w:style>
  <w:style w:type="paragraph" w:customStyle="1" w:styleId="1D289F56DF1D410390114C9CD7C66FA41">
    <w:name w:val="1D289F56DF1D410390114C9CD7C66FA41"/>
    <w:rsid w:val="00B27324"/>
    <w:pPr>
      <w:spacing w:before="120" w:after="200" w:line="271" w:lineRule="auto"/>
      <w:ind w:left="720"/>
    </w:pPr>
    <w:rPr>
      <w:rFonts w:eastAsiaTheme="minorHAnsi"/>
      <w:sz w:val="28"/>
      <w:szCs w:val="28"/>
    </w:rPr>
  </w:style>
  <w:style w:type="paragraph" w:customStyle="1" w:styleId="8A19A8662E7947DEA940FA5C1ABC4CBA1">
    <w:name w:val="8A19A8662E7947DEA940FA5C1ABC4CBA1"/>
    <w:rsid w:val="00B27324"/>
    <w:pPr>
      <w:spacing w:before="120" w:after="200" w:line="271" w:lineRule="auto"/>
      <w:ind w:left="720"/>
    </w:pPr>
    <w:rPr>
      <w:rFonts w:eastAsiaTheme="minorHAnsi"/>
      <w:sz w:val="28"/>
      <w:szCs w:val="28"/>
    </w:rPr>
  </w:style>
  <w:style w:type="paragraph" w:customStyle="1" w:styleId="A6877DBC98714F73BFFCD02B11405EFB1">
    <w:name w:val="A6877DBC98714F73BFFCD02B11405EFB1"/>
    <w:rsid w:val="00B27324"/>
    <w:pPr>
      <w:spacing w:before="120" w:after="200" w:line="271" w:lineRule="auto"/>
      <w:ind w:left="720"/>
    </w:pPr>
    <w:rPr>
      <w:rFonts w:eastAsiaTheme="minorHAnsi"/>
      <w:sz w:val="28"/>
      <w:szCs w:val="28"/>
    </w:rPr>
  </w:style>
  <w:style w:type="paragraph" w:customStyle="1" w:styleId="656FC6883F1A4126BACDA7E3A46A2A931">
    <w:name w:val="656FC6883F1A4126BACDA7E3A46A2A931"/>
    <w:rsid w:val="00B27324"/>
    <w:pPr>
      <w:spacing w:before="120" w:after="200" w:line="271" w:lineRule="auto"/>
      <w:ind w:left="720"/>
    </w:pPr>
    <w:rPr>
      <w:rFonts w:eastAsiaTheme="minorHAnsi"/>
      <w:sz w:val="28"/>
      <w:szCs w:val="28"/>
    </w:rPr>
  </w:style>
  <w:style w:type="paragraph" w:customStyle="1" w:styleId="19BB50F7EED3490D916E417C5F20ABB21">
    <w:name w:val="19BB50F7EED3490D916E417C5F20ABB21"/>
    <w:rsid w:val="00B27324"/>
    <w:pPr>
      <w:spacing w:before="120" w:after="200" w:line="271" w:lineRule="auto"/>
      <w:ind w:left="720"/>
    </w:pPr>
    <w:rPr>
      <w:rFonts w:eastAsiaTheme="minorHAnsi"/>
      <w:sz w:val="28"/>
      <w:szCs w:val="28"/>
    </w:rPr>
  </w:style>
  <w:style w:type="paragraph" w:customStyle="1" w:styleId="4896F74CF39C4A80AD09698BEFBA656B1">
    <w:name w:val="4896F74CF39C4A80AD09698BEFBA656B1"/>
    <w:rsid w:val="00B27324"/>
    <w:pPr>
      <w:spacing w:before="120" w:after="200" w:line="271" w:lineRule="auto"/>
      <w:ind w:left="720"/>
    </w:pPr>
    <w:rPr>
      <w:rFonts w:eastAsiaTheme="minorHAnsi"/>
      <w:sz w:val="28"/>
      <w:szCs w:val="28"/>
    </w:rPr>
  </w:style>
  <w:style w:type="paragraph" w:customStyle="1" w:styleId="F7E61A97F0A74C40825670A2C926E6431">
    <w:name w:val="F7E61A97F0A74C40825670A2C926E6431"/>
    <w:rsid w:val="00B27324"/>
    <w:pPr>
      <w:spacing w:before="120" w:after="200" w:line="271" w:lineRule="auto"/>
      <w:ind w:left="720"/>
    </w:pPr>
    <w:rPr>
      <w:rFonts w:eastAsiaTheme="minorHAnsi"/>
      <w:sz w:val="28"/>
      <w:szCs w:val="28"/>
    </w:rPr>
  </w:style>
  <w:style w:type="paragraph" w:customStyle="1" w:styleId="15DA7020D1274F45921560C0649EA2611">
    <w:name w:val="15DA7020D1274F45921560C0649EA2611"/>
    <w:rsid w:val="00B27324"/>
    <w:pPr>
      <w:spacing w:before="120" w:after="200" w:line="271" w:lineRule="auto"/>
      <w:ind w:left="720"/>
    </w:pPr>
    <w:rPr>
      <w:rFonts w:eastAsiaTheme="minorHAnsi"/>
      <w:sz w:val="28"/>
      <w:szCs w:val="28"/>
    </w:rPr>
  </w:style>
  <w:style w:type="paragraph" w:customStyle="1" w:styleId="C8AB7309459A4347A7D8A655A29893211">
    <w:name w:val="C8AB7309459A4347A7D8A655A29893211"/>
    <w:rsid w:val="00B27324"/>
    <w:pPr>
      <w:spacing w:before="120" w:after="200" w:line="271" w:lineRule="auto"/>
      <w:ind w:left="720"/>
    </w:pPr>
    <w:rPr>
      <w:rFonts w:eastAsiaTheme="minorHAnsi"/>
      <w:sz w:val="28"/>
      <w:szCs w:val="28"/>
    </w:rPr>
  </w:style>
  <w:style w:type="paragraph" w:customStyle="1" w:styleId="7B0528D60213410D84EE04E1A9F850871">
    <w:name w:val="7B0528D60213410D84EE04E1A9F850871"/>
    <w:rsid w:val="00B27324"/>
    <w:pPr>
      <w:spacing w:before="120" w:after="200" w:line="271" w:lineRule="auto"/>
      <w:ind w:left="720"/>
    </w:pPr>
    <w:rPr>
      <w:rFonts w:eastAsiaTheme="minorHAnsi"/>
      <w:sz w:val="28"/>
      <w:szCs w:val="28"/>
    </w:rPr>
  </w:style>
  <w:style w:type="paragraph" w:customStyle="1" w:styleId="1F5DE0DDBB08435487CA91C75D51AC361">
    <w:name w:val="1F5DE0DDBB08435487CA91C75D51AC361"/>
    <w:rsid w:val="00B27324"/>
    <w:pPr>
      <w:spacing w:before="120" w:after="200" w:line="271" w:lineRule="auto"/>
      <w:ind w:left="720"/>
    </w:pPr>
    <w:rPr>
      <w:rFonts w:eastAsiaTheme="minorHAnsi"/>
      <w:sz w:val="28"/>
      <w:szCs w:val="28"/>
    </w:rPr>
  </w:style>
  <w:style w:type="paragraph" w:customStyle="1" w:styleId="4056AA01884347EA8BDCAA2837DED6B7">
    <w:name w:val="4056AA01884347EA8BDCAA2837DED6B7"/>
    <w:rsid w:val="00B27324"/>
  </w:style>
  <w:style w:type="paragraph" w:customStyle="1" w:styleId="86D0D8CF0981447CB20745503B2318BB2">
    <w:name w:val="86D0D8CF0981447CB20745503B2318BB2"/>
    <w:rsid w:val="00B27324"/>
    <w:pPr>
      <w:spacing w:before="60" w:after="60" w:line="240" w:lineRule="auto"/>
      <w:outlineLvl w:val="0"/>
    </w:pPr>
    <w:rPr>
      <w:rFonts w:asciiTheme="majorHAnsi" w:eastAsiaTheme="minorHAnsi" w:hAnsiTheme="majorHAnsi"/>
      <w:b/>
      <w:color w:val="FFFFFF" w:themeColor="background1"/>
      <w:sz w:val="28"/>
      <w:szCs w:val="28"/>
    </w:rPr>
  </w:style>
  <w:style w:type="paragraph" w:customStyle="1" w:styleId="A3BCEB7FA7D54F2ABB519187D6306B762">
    <w:name w:val="A3BCEB7FA7D54F2ABB519187D6306B762"/>
    <w:rsid w:val="00B27324"/>
    <w:pPr>
      <w:spacing w:before="120" w:after="200" w:line="271" w:lineRule="auto"/>
      <w:ind w:left="720"/>
    </w:pPr>
    <w:rPr>
      <w:rFonts w:eastAsiaTheme="minorHAnsi"/>
      <w:sz w:val="28"/>
      <w:szCs w:val="28"/>
    </w:rPr>
  </w:style>
  <w:style w:type="paragraph" w:customStyle="1" w:styleId="3219CC1F18BF48F9A0948482274CCAF32">
    <w:name w:val="3219CC1F18BF48F9A0948482274CCAF32"/>
    <w:rsid w:val="00B27324"/>
    <w:pPr>
      <w:spacing w:before="120" w:after="200" w:line="271" w:lineRule="auto"/>
      <w:ind w:left="720"/>
    </w:pPr>
    <w:rPr>
      <w:rFonts w:eastAsiaTheme="minorHAnsi"/>
      <w:sz w:val="28"/>
      <w:szCs w:val="28"/>
    </w:rPr>
  </w:style>
  <w:style w:type="paragraph" w:customStyle="1" w:styleId="1D289F56DF1D410390114C9CD7C66FA42">
    <w:name w:val="1D289F56DF1D410390114C9CD7C66FA42"/>
    <w:rsid w:val="00B27324"/>
    <w:pPr>
      <w:spacing w:before="120" w:after="200" w:line="271" w:lineRule="auto"/>
      <w:ind w:left="720"/>
    </w:pPr>
    <w:rPr>
      <w:rFonts w:eastAsiaTheme="minorHAnsi"/>
      <w:sz w:val="28"/>
      <w:szCs w:val="28"/>
    </w:rPr>
  </w:style>
  <w:style w:type="paragraph" w:customStyle="1" w:styleId="8A19A8662E7947DEA940FA5C1ABC4CBA2">
    <w:name w:val="8A19A8662E7947DEA940FA5C1ABC4CBA2"/>
    <w:rsid w:val="00B27324"/>
    <w:pPr>
      <w:spacing w:before="120" w:after="200" w:line="271" w:lineRule="auto"/>
      <w:ind w:left="720"/>
    </w:pPr>
    <w:rPr>
      <w:rFonts w:eastAsiaTheme="minorHAnsi"/>
      <w:sz w:val="28"/>
      <w:szCs w:val="28"/>
    </w:rPr>
  </w:style>
  <w:style w:type="paragraph" w:customStyle="1" w:styleId="A6877DBC98714F73BFFCD02B11405EFB2">
    <w:name w:val="A6877DBC98714F73BFFCD02B11405EFB2"/>
    <w:rsid w:val="00B27324"/>
    <w:pPr>
      <w:spacing w:before="120" w:after="200" w:line="271" w:lineRule="auto"/>
      <w:ind w:left="720"/>
    </w:pPr>
    <w:rPr>
      <w:rFonts w:eastAsiaTheme="minorHAnsi"/>
      <w:sz w:val="28"/>
      <w:szCs w:val="28"/>
    </w:rPr>
  </w:style>
  <w:style w:type="paragraph" w:customStyle="1" w:styleId="656FC6883F1A4126BACDA7E3A46A2A932">
    <w:name w:val="656FC6883F1A4126BACDA7E3A46A2A932"/>
    <w:rsid w:val="00B27324"/>
    <w:pPr>
      <w:spacing w:before="120" w:after="200" w:line="271" w:lineRule="auto"/>
      <w:ind w:left="720"/>
    </w:pPr>
    <w:rPr>
      <w:rFonts w:eastAsiaTheme="minorHAnsi"/>
      <w:sz w:val="28"/>
      <w:szCs w:val="28"/>
    </w:rPr>
  </w:style>
  <w:style w:type="paragraph" w:customStyle="1" w:styleId="19BB50F7EED3490D916E417C5F20ABB22">
    <w:name w:val="19BB50F7EED3490D916E417C5F20ABB22"/>
    <w:rsid w:val="00B27324"/>
    <w:pPr>
      <w:spacing w:before="120" w:after="200" w:line="271" w:lineRule="auto"/>
      <w:ind w:left="720"/>
    </w:pPr>
    <w:rPr>
      <w:rFonts w:eastAsiaTheme="minorHAnsi"/>
      <w:sz w:val="28"/>
      <w:szCs w:val="28"/>
    </w:rPr>
  </w:style>
  <w:style w:type="paragraph" w:customStyle="1" w:styleId="4896F74CF39C4A80AD09698BEFBA656B2">
    <w:name w:val="4896F74CF39C4A80AD09698BEFBA656B2"/>
    <w:rsid w:val="00B27324"/>
    <w:pPr>
      <w:spacing w:before="120" w:after="200" w:line="271" w:lineRule="auto"/>
      <w:ind w:left="720"/>
    </w:pPr>
    <w:rPr>
      <w:rFonts w:eastAsiaTheme="minorHAnsi"/>
      <w:sz w:val="28"/>
      <w:szCs w:val="28"/>
    </w:rPr>
  </w:style>
  <w:style w:type="paragraph" w:customStyle="1" w:styleId="F7E61A97F0A74C40825670A2C926E6432">
    <w:name w:val="F7E61A97F0A74C40825670A2C926E6432"/>
    <w:rsid w:val="00B27324"/>
    <w:pPr>
      <w:spacing w:before="120" w:after="200" w:line="271" w:lineRule="auto"/>
      <w:ind w:left="720"/>
    </w:pPr>
    <w:rPr>
      <w:rFonts w:eastAsiaTheme="minorHAnsi"/>
      <w:sz w:val="28"/>
      <w:szCs w:val="28"/>
    </w:rPr>
  </w:style>
  <w:style w:type="paragraph" w:customStyle="1" w:styleId="15DA7020D1274F45921560C0649EA2612">
    <w:name w:val="15DA7020D1274F45921560C0649EA2612"/>
    <w:rsid w:val="00B27324"/>
    <w:pPr>
      <w:spacing w:before="120" w:after="200" w:line="271" w:lineRule="auto"/>
      <w:ind w:left="720"/>
    </w:pPr>
    <w:rPr>
      <w:rFonts w:eastAsiaTheme="minorHAnsi"/>
      <w:sz w:val="28"/>
      <w:szCs w:val="28"/>
    </w:rPr>
  </w:style>
  <w:style w:type="paragraph" w:customStyle="1" w:styleId="C8AB7309459A4347A7D8A655A29893212">
    <w:name w:val="C8AB7309459A4347A7D8A655A29893212"/>
    <w:rsid w:val="00B27324"/>
    <w:pPr>
      <w:spacing w:before="120" w:after="200" w:line="271" w:lineRule="auto"/>
      <w:ind w:left="720"/>
    </w:pPr>
    <w:rPr>
      <w:rFonts w:eastAsiaTheme="minorHAnsi"/>
      <w:sz w:val="28"/>
      <w:szCs w:val="28"/>
    </w:rPr>
  </w:style>
  <w:style w:type="paragraph" w:customStyle="1" w:styleId="7B0528D60213410D84EE04E1A9F850872">
    <w:name w:val="7B0528D60213410D84EE04E1A9F850872"/>
    <w:rsid w:val="00B27324"/>
    <w:pPr>
      <w:spacing w:before="120" w:after="200" w:line="271" w:lineRule="auto"/>
      <w:ind w:left="720"/>
    </w:pPr>
    <w:rPr>
      <w:rFonts w:eastAsiaTheme="minorHAnsi"/>
      <w:sz w:val="28"/>
      <w:szCs w:val="28"/>
    </w:rPr>
  </w:style>
  <w:style w:type="paragraph" w:customStyle="1" w:styleId="1F5DE0DDBB08435487CA91C75D51AC362">
    <w:name w:val="1F5DE0DDBB08435487CA91C75D51AC362"/>
    <w:rsid w:val="00B27324"/>
    <w:pPr>
      <w:spacing w:before="120" w:after="200" w:line="271" w:lineRule="auto"/>
      <w:ind w:left="720"/>
    </w:pPr>
    <w:rPr>
      <w:rFonts w:eastAsiaTheme="minorHAnsi"/>
      <w:sz w:val="28"/>
      <w:szCs w:val="28"/>
    </w:rPr>
  </w:style>
  <w:style w:type="paragraph" w:customStyle="1" w:styleId="4056AA01884347EA8BDCAA2837DED6B71">
    <w:name w:val="4056AA01884347EA8BDCAA2837DED6B71"/>
    <w:rsid w:val="00B27324"/>
    <w:pPr>
      <w:spacing w:after="200" w:line="271" w:lineRule="auto"/>
    </w:pPr>
    <w:rPr>
      <w:rFonts w:eastAsiaTheme="minorHAnsi"/>
      <w:sz w:val="28"/>
      <w:szCs w:val="28"/>
    </w:rPr>
  </w:style>
  <w:style w:type="paragraph" w:customStyle="1" w:styleId="2F503BA5C4BE42FA903757D87686B66A">
    <w:name w:val="2F503BA5C4BE42FA903757D87686B66A"/>
    <w:rsid w:val="00B27324"/>
  </w:style>
  <w:style w:type="paragraph" w:customStyle="1" w:styleId="86D0D8CF0981447CB20745503B2318BB3">
    <w:name w:val="86D0D8CF0981447CB20745503B2318BB3"/>
    <w:rsid w:val="00B27324"/>
    <w:pPr>
      <w:spacing w:before="60" w:after="60" w:line="240" w:lineRule="auto"/>
      <w:outlineLvl w:val="0"/>
    </w:pPr>
    <w:rPr>
      <w:rFonts w:asciiTheme="majorHAnsi" w:eastAsiaTheme="minorHAnsi" w:hAnsiTheme="majorHAnsi"/>
      <w:b/>
      <w:color w:val="FFFFFF" w:themeColor="background1"/>
      <w:sz w:val="28"/>
      <w:szCs w:val="28"/>
    </w:rPr>
  </w:style>
  <w:style w:type="paragraph" w:customStyle="1" w:styleId="A3BCEB7FA7D54F2ABB519187D6306B763">
    <w:name w:val="A3BCEB7FA7D54F2ABB519187D6306B763"/>
    <w:rsid w:val="00B27324"/>
    <w:pPr>
      <w:spacing w:before="120" w:after="200" w:line="271" w:lineRule="auto"/>
      <w:ind w:left="720"/>
    </w:pPr>
    <w:rPr>
      <w:rFonts w:eastAsiaTheme="minorHAnsi"/>
      <w:sz w:val="28"/>
      <w:szCs w:val="28"/>
    </w:rPr>
  </w:style>
  <w:style w:type="paragraph" w:customStyle="1" w:styleId="3219CC1F18BF48F9A0948482274CCAF33">
    <w:name w:val="3219CC1F18BF48F9A0948482274CCAF33"/>
    <w:rsid w:val="00B27324"/>
    <w:pPr>
      <w:spacing w:before="120" w:after="200" w:line="271" w:lineRule="auto"/>
      <w:ind w:left="720"/>
    </w:pPr>
    <w:rPr>
      <w:rFonts w:eastAsiaTheme="minorHAnsi"/>
      <w:sz w:val="28"/>
      <w:szCs w:val="28"/>
    </w:rPr>
  </w:style>
  <w:style w:type="paragraph" w:customStyle="1" w:styleId="1D289F56DF1D410390114C9CD7C66FA43">
    <w:name w:val="1D289F56DF1D410390114C9CD7C66FA43"/>
    <w:rsid w:val="00B27324"/>
    <w:pPr>
      <w:spacing w:before="120" w:after="200" w:line="271" w:lineRule="auto"/>
      <w:ind w:left="720"/>
    </w:pPr>
    <w:rPr>
      <w:rFonts w:eastAsiaTheme="minorHAnsi"/>
      <w:sz w:val="28"/>
      <w:szCs w:val="28"/>
    </w:rPr>
  </w:style>
  <w:style w:type="paragraph" w:customStyle="1" w:styleId="8A19A8662E7947DEA940FA5C1ABC4CBA3">
    <w:name w:val="8A19A8662E7947DEA940FA5C1ABC4CBA3"/>
    <w:rsid w:val="00B27324"/>
    <w:pPr>
      <w:spacing w:before="120" w:after="200" w:line="271" w:lineRule="auto"/>
      <w:ind w:left="720"/>
    </w:pPr>
    <w:rPr>
      <w:rFonts w:eastAsiaTheme="minorHAnsi"/>
      <w:sz w:val="28"/>
      <w:szCs w:val="28"/>
    </w:rPr>
  </w:style>
  <w:style w:type="paragraph" w:customStyle="1" w:styleId="A6877DBC98714F73BFFCD02B11405EFB3">
    <w:name w:val="A6877DBC98714F73BFFCD02B11405EFB3"/>
    <w:rsid w:val="00B27324"/>
    <w:pPr>
      <w:spacing w:before="120" w:after="200" w:line="271" w:lineRule="auto"/>
      <w:ind w:left="720"/>
    </w:pPr>
    <w:rPr>
      <w:rFonts w:eastAsiaTheme="minorHAnsi"/>
      <w:sz w:val="28"/>
      <w:szCs w:val="28"/>
    </w:rPr>
  </w:style>
  <w:style w:type="paragraph" w:customStyle="1" w:styleId="656FC6883F1A4126BACDA7E3A46A2A933">
    <w:name w:val="656FC6883F1A4126BACDA7E3A46A2A933"/>
    <w:rsid w:val="00B27324"/>
    <w:pPr>
      <w:spacing w:before="120" w:after="200" w:line="271" w:lineRule="auto"/>
      <w:ind w:left="720"/>
    </w:pPr>
    <w:rPr>
      <w:rFonts w:eastAsiaTheme="minorHAnsi"/>
      <w:sz w:val="28"/>
      <w:szCs w:val="28"/>
    </w:rPr>
  </w:style>
  <w:style w:type="paragraph" w:customStyle="1" w:styleId="19BB50F7EED3490D916E417C5F20ABB23">
    <w:name w:val="19BB50F7EED3490D916E417C5F20ABB23"/>
    <w:rsid w:val="00B27324"/>
    <w:pPr>
      <w:spacing w:before="120" w:after="200" w:line="271" w:lineRule="auto"/>
      <w:ind w:left="720"/>
    </w:pPr>
    <w:rPr>
      <w:rFonts w:eastAsiaTheme="minorHAnsi"/>
      <w:sz w:val="28"/>
      <w:szCs w:val="28"/>
    </w:rPr>
  </w:style>
  <w:style w:type="paragraph" w:customStyle="1" w:styleId="4896F74CF39C4A80AD09698BEFBA656B3">
    <w:name w:val="4896F74CF39C4A80AD09698BEFBA656B3"/>
    <w:rsid w:val="00B27324"/>
    <w:pPr>
      <w:spacing w:before="120" w:after="200" w:line="271" w:lineRule="auto"/>
      <w:ind w:left="720"/>
    </w:pPr>
    <w:rPr>
      <w:rFonts w:eastAsiaTheme="minorHAnsi"/>
      <w:sz w:val="28"/>
      <w:szCs w:val="28"/>
    </w:rPr>
  </w:style>
  <w:style w:type="paragraph" w:customStyle="1" w:styleId="F7E61A97F0A74C40825670A2C926E6433">
    <w:name w:val="F7E61A97F0A74C40825670A2C926E6433"/>
    <w:rsid w:val="00B27324"/>
    <w:pPr>
      <w:spacing w:before="120" w:after="200" w:line="271" w:lineRule="auto"/>
      <w:ind w:left="720"/>
    </w:pPr>
    <w:rPr>
      <w:rFonts w:eastAsiaTheme="minorHAnsi"/>
      <w:sz w:val="28"/>
      <w:szCs w:val="28"/>
    </w:rPr>
  </w:style>
  <w:style w:type="paragraph" w:customStyle="1" w:styleId="15DA7020D1274F45921560C0649EA2613">
    <w:name w:val="15DA7020D1274F45921560C0649EA2613"/>
    <w:rsid w:val="00B27324"/>
    <w:pPr>
      <w:spacing w:before="120" w:after="200" w:line="271" w:lineRule="auto"/>
      <w:ind w:left="720"/>
    </w:pPr>
    <w:rPr>
      <w:rFonts w:eastAsiaTheme="minorHAnsi"/>
      <w:sz w:val="28"/>
      <w:szCs w:val="28"/>
    </w:rPr>
  </w:style>
  <w:style w:type="paragraph" w:customStyle="1" w:styleId="C8AB7309459A4347A7D8A655A29893213">
    <w:name w:val="C8AB7309459A4347A7D8A655A29893213"/>
    <w:rsid w:val="00B27324"/>
    <w:pPr>
      <w:spacing w:before="120" w:after="200" w:line="271" w:lineRule="auto"/>
      <w:ind w:left="720"/>
    </w:pPr>
    <w:rPr>
      <w:rFonts w:eastAsiaTheme="minorHAnsi"/>
      <w:sz w:val="28"/>
      <w:szCs w:val="28"/>
    </w:rPr>
  </w:style>
  <w:style w:type="paragraph" w:customStyle="1" w:styleId="7B0528D60213410D84EE04E1A9F850873">
    <w:name w:val="7B0528D60213410D84EE04E1A9F850873"/>
    <w:rsid w:val="00B27324"/>
    <w:pPr>
      <w:spacing w:before="120" w:after="200" w:line="271" w:lineRule="auto"/>
      <w:ind w:left="720"/>
    </w:pPr>
    <w:rPr>
      <w:rFonts w:eastAsiaTheme="minorHAnsi"/>
      <w:sz w:val="28"/>
      <w:szCs w:val="28"/>
    </w:rPr>
  </w:style>
  <w:style w:type="paragraph" w:customStyle="1" w:styleId="1F5DE0DDBB08435487CA91C75D51AC363">
    <w:name w:val="1F5DE0DDBB08435487CA91C75D51AC363"/>
    <w:rsid w:val="00B27324"/>
    <w:pPr>
      <w:spacing w:before="120" w:after="200" w:line="271" w:lineRule="auto"/>
      <w:ind w:left="720"/>
    </w:pPr>
    <w:rPr>
      <w:rFonts w:eastAsiaTheme="minorHAnsi"/>
      <w:sz w:val="28"/>
      <w:szCs w:val="28"/>
    </w:rPr>
  </w:style>
  <w:style w:type="paragraph" w:customStyle="1" w:styleId="4056AA01884347EA8BDCAA2837DED6B72">
    <w:name w:val="4056AA01884347EA8BDCAA2837DED6B72"/>
    <w:rsid w:val="00B27324"/>
    <w:pPr>
      <w:spacing w:after="200" w:line="271" w:lineRule="auto"/>
    </w:pPr>
    <w:rPr>
      <w:rFonts w:eastAsiaTheme="minorHAnsi"/>
      <w:sz w:val="28"/>
      <w:szCs w:val="28"/>
    </w:rPr>
  </w:style>
  <w:style w:type="paragraph" w:customStyle="1" w:styleId="2F503BA5C4BE42FA903757D87686B66A1">
    <w:name w:val="2F503BA5C4BE42FA903757D87686B66A1"/>
    <w:rsid w:val="00B27324"/>
    <w:pPr>
      <w:spacing w:after="200" w:line="271" w:lineRule="auto"/>
    </w:pPr>
    <w:rPr>
      <w:rFonts w:eastAsiaTheme="minorHAnsi"/>
      <w:sz w:val="28"/>
      <w:szCs w:val="28"/>
    </w:rPr>
  </w:style>
  <w:style w:type="paragraph" w:customStyle="1" w:styleId="86D0D8CF0981447CB20745503B2318BB4">
    <w:name w:val="86D0D8CF0981447CB20745503B2318BB4"/>
    <w:rsid w:val="00B27324"/>
    <w:pPr>
      <w:spacing w:before="60" w:after="60" w:line="240" w:lineRule="auto"/>
      <w:outlineLvl w:val="0"/>
    </w:pPr>
    <w:rPr>
      <w:rFonts w:asciiTheme="majorHAnsi" w:eastAsiaTheme="minorHAnsi" w:hAnsiTheme="majorHAnsi"/>
      <w:b/>
      <w:color w:val="FFFFFF" w:themeColor="background1"/>
      <w:sz w:val="28"/>
      <w:szCs w:val="28"/>
    </w:rPr>
  </w:style>
  <w:style w:type="paragraph" w:customStyle="1" w:styleId="A3BCEB7FA7D54F2ABB519187D6306B764">
    <w:name w:val="A3BCEB7FA7D54F2ABB519187D6306B764"/>
    <w:rsid w:val="00B27324"/>
    <w:pPr>
      <w:spacing w:before="120" w:after="200" w:line="271" w:lineRule="auto"/>
      <w:ind w:left="720"/>
    </w:pPr>
    <w:rPr>
      <w:rFonts w:eastAsiaTheme="minorHAnsi"/>
      <w:sz w:val="28"/>
      <w:szCs w:val="28"/>
    </w:rPr>
  </w:style>
  <w:style w:type="paragraph" w:customStyle="1" w:styleId="3219CC1F18BF48F9A0948482274CCAF34">
    <w:name w:val="3219CC1F18BF48F9A0948482274CCAF34"/>
    <w:rsid w:val="00B27324"/>
    <w:pPr>
      <w:spacing w:before="120" w:after="200" w:line="271" w:lineRule="auto"/>
      <w:ind w:left="720"/>
    </w:pPr>
    <w:rPr>
      <w:rFonts w:eastAsiaTheme="minorHAnsi"/>
      <w:sz w:val="28"/>
      <w:szCs w:val="28"/>
    </w:rPr>
  </w:style>
  <w:style w:type="paragraph" w:customStyle="1" w:styleId="1D289F56DF1D410390114C9CD7C66FA44">
    <w:name w:val="1D289F56DF1D410390114C9CD7C66FA44"/>
    <w:rsid w:val="00B27324"/>
    <w:pPr>
      <w:spacing w:before="120" w:after="200" w:line="271" w:lineRule="auto"/>
      <w:ind w:left="720"/>
    </w:pPr>
    <w:rPr>
      <w:rFonts w:eastAsiaTheme="minorHAnsi"/>
      <w:sz w:val="28"/>
      <w:szCs w:val="28"/>
    </w:rPr>
  </w:style>
  <w:style w:type="paragraph" w:customStyle="1" w:styleId="8A19A8662E7947DEA940FA5C1ABC4CBA4">
    <w:name w:val="8A19A8662E7947DEA940FA5C1ABC4CBA4"/>
    <w:rsid w:val="00B27324"/>
    <w:pPr>
      <w:spacing w:before="120" w:after="200" w:line="271" w:lineRule="auto"/>
      <w:ind w:left="720"/>
    </w:pPr>
    <w:rPr>
      <w:rFonts w:eastAsiaTheme="minorHAnsi"/>
      <w:sz w:val="28"/>
      <w:szCs w:val="28"/>
    </w:rPr>
  </w:style>
  <w:style w:type="paragraph" w:customStyle="1" w:styleId="A6877DBC98714F73BFFCD02B11405EFB4">
    <w:name w:val="A6877DBC98714F73BFFCD02B11405EFB4"/>
    <w:rsid w:val="00B27324"/>
    <w:pPr>
      <w:spacing w:before="120" w:after="200" w:line="271" w:lineRule="auto"/>
      <w:ind w:left="720"/>
    </w:pPr>
    <w:rPr>
      <w:rFonts w:eastAsiaTheme="minorHAnsi"/>
      <w:sz w:val="28"/>
      <w:szCs w:val="28"/>
    </w:rPr>
  </w:style>
  <w:style w:type="paragraph" w:customStyle="1" w:styleId="656FC6883F1A4126BACDA7E3A46A2A934">
    <w:name w:val="656FC6883F1A4126BACDA7E3A46A2A934"/>
    <w:rsid w:val="00B27324"/>
    <w:pPr>
      <w:spacing w:before="120" w:after="200" w:line="271" w:lineRule="auto"/>
      <w:ind w:left="720"/>
    </w:pPr>
    <w:rPr>
      <w:rFonts w:eastAsiaTheme="minorHAnsi"/>
      <w:sz w:val="28"/>
      <w:szCs w:val="28"/>
    </w:rPr>
  </w:style>
  <w:style w:type="paragraph" w:customStyle="1" w:styleId="19BB50F7EED3490D916E417C5F20ABB24">
    <w:name w:val="19BB50F7EED3490D916E417C5F20ABB24"/>
    <w:rsid w:val="00B27324"/>
    <w:pPr>
      <w:spacing w:before="120" w:after="200" w:line="271" w:lineRule="auto"/>
      <w:ind w:left="720"/>
    </w:pPr>
    <w:rPr>
      <w:rFonts w:eastAsiaTheme="minorHAnsi"/>
      <w:sz w:val="28"/>
      <w:szCs w:val="28"/>
    </w:rPr>
  </w:style>
  <w:style w:type="paragraph" w:customStyle="1" w:styleId="4896F74CF39C4A80AD09698BEFBA656B4">
    <w:name w:val="4896F74CF39C4A80AD09698BEFBA656B4"/>
    <w:rsid w:val="00B27324"/>
    <w:pPr>
      <w:spacing w:before="120" w:after="200" w:line="271" w:lineRule="auto"/>
      <w:ind w:left="720"/>
    </w:pPr>
    <w:rPr>
      <w:rFonts w:eastAsiaTheme="minorHAnsi"/>
      <w:sz w:val="28"/>
      <w:szCs w:val="28"/>
    </w:rPr>
  </w:style>
  <w:style w:type="paragraph" w:customStyle="1" w:styleId="F7E61A97F0A74C40825670A2C926E6434">
    <w:name w:val="F7E61A97F0A74C40825670A2C926E6434"/>
    <w:rsid w:val="00B27324"/>
    <w:pPr>
      <w:spacing w:before="120" w:after="200" w:line="271" w:lineRule="auto"/>
      <w:ind w:left="720"/>
    </w:pPr>
    <w:rPr>
      <w:rFonts w:eastAsiaTheme="minorHAnsi"/>
      <w:sz w:val="28"/>
      <w:szCs w:val="28"/>
    </w:rPr>
  </w:style>
  <w:style w:type="paragraph" w:customStyle="1" w:styleId="15DA7020D1274F45921560C0649EA2614">
    <w:name w:val="15DA7020D1274F45921560C0649EA2614"/>
    <w:rsid w:val="00B27324"/>
    <w:pPr>
      <w:spacing w:before="120" w:after="200" w:line="271" w:lineRule="auto"/>
      <w:ind w:left="720"/>
    </w:pPr>
    <w:rPr>
      <w:rFonts w:eastAsiaTheme="minorHAnsi"/>
      <w:sz w:val="28"/>
      <w:szCs w:val="28"/>
    </w:rPr>
  </w:style>
  <w:style w:type="paragraph" w:customStyle="1" w:styleId="C8AB7309459A4347A7D8A655A29893214">
    <w:name w:val="C8AB7309459A4347A7D8A655A29893214"/>
    <w:rsid w:val="00B27324"/>
    <w:pPr>
      <w:spacing w:before="120" w:after="200" w:line="271" w:lineRule="auto"/>
      <w:ind w:left="720"/>
    </w:pPr>
    <w:rPr>
      <w:rFonts w:eastAsiaTheme="minorHAnsi"/>
      <w:sz w:val="28"/>
      <w:szCs w:val="28"/>
    </w:rPr>
  </w:style>
  <w:style w:type="paragraph" w:customStyle="1" w:styleId="7B0528D60213410D84EE04E1A9F850874">
    <w:name w:val="7B0528D60213410D84EE04E1A9F850874"/>
    <w:rsid w:val="00B27324"/>
    <w:pPr>
      <w:spacing w:before="120" w:after="200" w:line="271" w:lineRule="auto"/>
      <w:ind w:left="720"/>
    </w:pPr>
    <w:rPr>
      <w:rFonts w:eastAsiaTheme="minorHAnsi"/>
      <w:sz w:val="28"/>
      <w:szCs w:val="28"/>
    </w:rPr>
  </w:style>
  <w:style w:type="paragraph" w:customStyle="1" w:styleId="1F5DE0DDBB08435487CA91C75D51AC364">
    <w:name w:val="1F5DE0DDBB08435487CA91C75D51AC364"/>
    <w:rsid w:val="00B27324"/>
    <w:pPr>
      <w:spacing w:before="120" w:after="200" w:line="271" w:lineRule="auto"/>
      <w:ind w:left="720"/>
    </w:pPr>
    <w:rPr>
      <w:rFonts w:eastAsiaTheme="minorHAnsi"/>
      <w:sz w:val="28"/>
      <w:szCs w:val="28"/>
    </w:rPr>
  </w:style>
  <w:style w:type="paragraph" w:customStyle="1" w:styleId="63EFBF58EF7A43948F2868BBE5E9A1B9">
    <w:name w:val="63EFBF58EF7A43948F2868BBE5E9A1B9"/>
    <w:rsid w:val="00B27324"/>
    <w:pPr>
      <w:spacing w:after="200" w:line="271" w:lineRule="auto"/>
    </w:pPr>
    <w:rPr>
      <w:rFonts w:eastAsiaTheme="minorHAnsi"/>
      <w:sz w:val="28"/>
      <w:szCs w:val="28"/>
    </w:rPr>
  </w:style>
  <w:style w:type="paragraph" w:customStyle="1" w:styleId="2F503BA5C4BE42FA903757D87686B66A2">
    <w:name w:val="2F503BA5C4BE42FA903757D87686B66A2"/>
    <w:rsid w:val="00B27324"/>
    <w:pPr>
      <w:spacing w:after="200" w:line="271" w:lineRule="auto"/>
    </w:pPr>
    <w:rPr>
      <w:rFonts w:eastAsiaTheme="minorHAnsi"/>
      <w:sz w:val="28"/>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F9F6A-0363-46D2-AB53-553ADA69290A}">
  <ds:schemaRefs>
    <ds:schemaRef ds:uri="http://purl.org/dc/elements/1.1/"/>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purl.org/dc/dcmitype/"/>
    <ds:schemaRef ds:uri="fb0879af-3eba-417a-a55a-ffe6dcd6ca77"/>
    <ds:schemaRef ds:uri="6dc4bcd6-49db-4c07-9060-8acfc67cef9f"/>
    <ds:schemaRef ds:uri="http://schemas.microsoft.com/sharepoint/v3"/>
  </ds:schemaRefs>
</ds:datastoreItem>
</file>

<file path=customXml/itemProps2.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3.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491211-16A0-4656-A655-3E0563E08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Directory collection form</Template>
  <TotalTime>0</TotalTime>
  <Pages>2</Pages>
  <Words>486</Words>
  <Characters>2774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2022-10-03T18:43:00Z</dcterms:created>
  <dcterms:modified xsi:type="dcterms:W3CDTF">2022-10-03T18:44:00Z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